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48401" w14:textId="466E8CC1" w:rsidR="00E233BD" w:rsidRPr="001B37DC" w:rsidRDefault="00933CDC" w:rsidP="00E233BD">
      <w:pPr>
        <w:spacing w:line="247" w:lineRule="auto"/>
        <w:rPr>
          <w:rFonts w:eastAsia="Times New Roman"/>
          <w:kern w:val="0"/>
          <w:sz w:val="21"/>
          <w:szCs w:val="21"/>
        </w:rPr>
      </w:pPr>
      <w:r>
        <w:rPr>
          <w:noProof/>
        </w:rPr>
        <w:drawing>
          <wp:anchor distT="0" distB="0" distL="114300" distR="114300" simplePos="0" relativeHeight="251660287" behindDoc="0" locked="0" layoutInCell="1" allowOverlap="1" wp14:anchorId="391986AA" wp14:editId="34C324AB">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3BD" w:rsidRPr="001B37DC">
        <w:br w:type="page"/>
      </w:r>
    </w:p>
    <w:p w14:paraId="72C8DC99"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lastRenderedPageBreak/>
        <w:t>Romans 1 Teaching Points and Bible Study Questions</w:t>
      </w:r>
    </w:p>
    <w:p w14:paraId="1EC3C94D" w14:textId="07F03D4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Power of the Gospel</w:t>
      </w:r>
    </w:p>
    <w:p w14:paraId="580E623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1:16 declares, "For I am not ashamed of the gospel, because it is the power of God for salvation to everyone who believes." This verse reminds us that the gospel is not just good news; it is the very power of God at work. Embrace this power in your life, and let it fuel your passion to share the message of salvation with others. The gospel transforms lives, and as believers, we are called to be its bold ambassadors.</w:t>
      </w:r>
    </w:p>
    <w:p w14:paraId="3ADAD09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experience the power of the Gospel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Gospel is described as powerful for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Gospel's power with others around you? </w:t>
      </w:r>
    </w:p>
    <w:p w14:paraId="778201CE"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Righteousness of God Revealed</w:t>
      </w:r>
    </w:p>
    <w:p w14:paraId="518C35D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1:17, we read, "For in the gospel the righteousness of God is revealed—a righteousness that is by faith from first to last." This righteousness is not something we can earn; it is a gift from God, accessible through faith. Understanding this truth liberates us from the burden of trying to achieve righteousness on our own and encourages us to live by faith, trusting in God's perfect plan.</w:t>
      </w:r>
    </w:p>
    <w:p w14:paraId="0AF9880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seek to understand and live out God's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righteousness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reveal God's righteousness to others through your actions and words? </w:t>
      </w:r>
    </w:p>
    <w:p w14:paraId="659A340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FF9B60"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AE63CB1" w14:textId="77777777" w:rsidR="00E233BD" w:rsidRDefault="00E233BD" w:rsidP="00E233BD">
      <w:pPr>
        <w:spacing w:line="247" w:lineRule="auto"/>
        <w:rPr>
          <w:rFonts w:eastAsia="Times New Roman"/>
          <w:b/>
          <w:bCs/>
          <w:kern w:val="0"/>
          <w:sz w:val="21"/>
          <w:szCs w:val="21"/>
        </w:rPr>
      </w:pPr>
    </w:p>
    <w:p w14:paraId="21E4BDCD" w14:textId="26F89E8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Wrath of God Against Sin</w:t>
      </w:r>
    </w:p>
    <w:p w14:paraId="5F5236F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1:18 warns, "The wrath of God is being revealed from heaven against all the godlessness and wickedness of people." This verse serves as a sobering reminder of the seriousness of sin and the reality of God's judgment. It calls us to examine our lives, repent, and turn away from sin, while also motivating us to share the gospel with urgency, knowing that God's wrath is real.</w:t>
      </w:r>
    </w:p>
    <w:p w14:paraId="7013853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God's wrath against sin influence your daily choices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wrath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standards and avoid His wrath? </w:t>
      </w:r>
    </w:p>
    <w:p w14:paraId="37EB3107"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Evidence of God in Creation</w:t>
      </w:r>
    </w:p>
    <w:p w14:paraId="54C4B87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1:20 states, "For since the creation of the world God’s invisible qualities—his eternal power and divine nature—have been clearly seen, being understood from what has been made." Creation itself testifies to the existence and majesty of God. Take time to appreciate the beauty and complexity of the world around you, and let it strengthen your faith and awe in the Creator.</w:t>
      </w:r>
    </w:p>
    <w:p w14:paraId="19E5FF7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observing nature deepen your understanding and appreciation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creation can influence your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the evidence of God in creation into your spiritual practices? </w:t>
      </w:r>
    </w:p>
    <w:p w14:paraId="3DD69112"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B54AF0"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FBECBF6" w14:textId="77777777" w:rsidR="00E233BD" w:rsidRDefault="00E233BD" w:rsidP="00E233BD">
      <w:pPr>
        <w:spacing w:line="247" w:lineRule="auto"/>
        <w:rPr>
          <w:rFonts w:eastAsia="Times New Roman"/>
          <w:b/>
          <w:bCs/>
          <w:kern w:val="0"/>
          <w:sz w:val="21"/>
          <w:szCs w:val="21"/>
        </w:rPr>
      </w:pPr>
    </w:p>
    <w:p w14:paraId="2786DF63" w14:textId="2777F355"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Folly of Idolatry</w:t>
      </w:r>
    </w:p>
    <w:p w14:paraId="7C349A4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1:22-23 highlights the foolishness of idolatry: "Although they claimed to be wise, they became fools and exchanged the glory of the immortal God for images." Idolatry isn't just about worshiping statues; it includes anything we place above God in our lives. Reflect on what might be taking God's rightful place in your heart, and seek to realign your priorities with His will.</w:t>
      </w:r>
    </w:p>
    <w:p w14:paraId="2674F777" w14:textId="77777777" w:rsidR="00E233BD" w:rsidRDefault="00E233BD" w:rsidP="00E233BD">
      <w:pPr>
        <w:spacing w:line="247" w:lineRule="auto"/>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prioritize material possessions over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 remains your primary focus?</w:t>
      </w:r>
    </w:p>
    <w:p w14:paraId="54F7C471" w14:textId="03211024"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Rejecting God</w:t>
      </w:r>
    </w:p>
    <w:p w14:paraId="4038173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1:24-25 reveals, "Therefore God gave them over in the desires of their hearts to impurity." When people reject God, He allows them to follow their own paths, leading to moral and spiritual decay. This passage serves as a warning to remain steadfast in our faith and to pray for those who have turned away, that they might return to the truth.</w:t>
      </w:r>
    </w:p>
    <w:p w14:paraId="42DE7B1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the consequences of rejecting God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signs of rejecting God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realign with God when you notice signs of spiritual drift? </w:t>
      </w:r>
    </w:p>
    <w:p w14:paraId="57FE619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92935D"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7471357" w14:textId="77777777" w:rsidR="00E233BD" w:rsidRDefault="00E233BD" w:rsidP="00E233BD">
      <w:pPr>
        <w:spacing w:line="247" w:lineRule="auto"/>
        <w:rPr>
          <w:rFonts w:eastAsia="Times New Roman"/>
          <w:b/>
          <w:bCs/>
          <w:kern w:val="0"/>
          <w:sz w:val="21"/>
          <w:szCs w:val="21"/>
        </w:rPr>
      </w:pPr>
    </w:p>
    <w:p w14:paraId="6C259F83" w14:textId="1B2C22FD"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Deception of Sinful Desires</w:t>
      </w:r>
    </w:p>
    <w:p w14:paraId="7A65433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1:26-27 discusses how sinful desires can lead people astray. It is crucial to recognize that our desires can deceive us, pulling us away from God's truth. Stay vigilant, immerse yourself in Scripture, and seek the guidance of the Holy Spirit to discern and resist the temptations that come your way.</w:t>
      </w:r>
    </w:p>
    <w:p w14:paraId="19D0CB6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resist the deception of sinful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sinful desires can be so appealing, and how can you counteract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desires with God's will? </w:t>
      </w:r>
    </w:p>
    <w:p w14:paraId="7A19203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 Renewed Mind</w:t>
      </w:r>
    </w:p>
    <w:p w14:paraId="30F4BA7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1:28 speaks of a "depraved mind" that results from rejecting God. In contrast, we are called to renew our minds through the Word of God. Regularly engage with Scripture, allowing it to transform your thoughts and align them with God's truth. A renewed mind leads to a life that honors God and reflects His love to the world.</w:t>
      </w:r>
    </w:p>
    <w:p w14:paraId="37A31A5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renewing your mind daily impact your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renewed mind is crucial for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thoughts with God's will? </w:t>
      </w:r>
    </w:p>
    <w:p w14:paraId="1FA629D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06E82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A6C9A87" w14:textId="77777777" w:rsidR="00E233BD" w:rsidRDefault="00E233BD" w:rsidP="00E233BD">
      <w:pPr>
        <w:spacing w:line="247" w:lineRule="auto"/>
        <w:rPr>
          <w:rFonts w:eastAsia="Times New Roman"/>
          <w:b/>
          <w:bCs/>
          <w:kern w:val="0"/>
          <w:sz w:val="21"/>
          <w:szCs w:val="21"/>
        </w:rPr>
      </w:pPr>
    </w:p>
    <w:p w14:paraId="07372A2B" w14:textId="7D052BC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Call to Live Righteously</w:t>
      </w:r>
    </w:p>
    <w:p w14:paraId="6A5978E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1:32 reminds us that those who practice sin are deserving of death, yet it also highlights the importance of living righteously. As believers, we are called to be set apart, living lives that reflect God's holiness. Strive to be a light in the darkness, demonstrating the love and righteousness of Christ in all you do.</w:t>
      </w:r>
    </w:p>
    <w:p w14:paraId="05811CF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Paul's teachings in Romans 1 to live more righteously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righteously is emphasized in Romans 1, and how does it impact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call to righteousness in Romans 1? </w:t>
      </w:r>
    </w:p>
    <w:p w14:paraId="4541667B"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 Message</w:t>
      </w:r>
    </w:p>
    <w:p w14:paraId="7905575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1 emphasizes the urgency of sharing the gospel. With the reality of God's wrath and the power of His salvation, we are compelled to spread the good news with urgency and compassion. Let your life be a testament to the transformative power of the gospel, and seize every opportunity to share the hope of Christ with those around you.</w:t>
      </w:r>
    </w:p>
    <w:p w14:paraId="5CF4C2ED"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sharing the gospel in your daily interactions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urgency of the gospel is crucial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out the gospel message more urgently?</w:t>
      </w:r>
      <w:r w:rsidRPr="001B37DC">
        <w:br w:type="page"/>
      </w:r>
    </w:p>
    <w:p w14:paraId="34E6F6F5"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2 Teaching Points and Bible Study Questions</w:t>
      </w:r>
    </w:p>
    <w:p w14:paraId="1B9CEE52" w14:textId="4370F9FF"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Impartial Judgment</w:t>
      </w:r>
    </w:p>
    <w:p w14:paraId="6E6F870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2, we are reminded that God shows no favoritism. "For God does not show favoritism" (Romans 2:11). This means that regardless of our background, status, or achievements, we are all judged by the same standard. This truth encourages us to live with integrity and humility, knowing that our actions and hearts are what truly matter to God.</w:t>
      </w:r>
    </w:p>
    <w:p w14:paraId="479CA73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God's impartial judgment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crucial in fostering genuine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judging others unfairly? </w:t>
      </w:r>
    </w:p>
    <w:p w14:paraId="5FC8748C"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Hypocrisy</w:t>
      </w:r>
    </w:p>
    <w:p w14:paraId="282C113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warns against hypocrisy, urging us to practice what we preach. "You, therefore, who teach another, do you not teach yourself?" (Romans 2:21). It's a call to self-reflection and authenticity, reminding us that our lives should be a testament to our faith, not just our words.</w:t>
      </w:r>
    </w:p>
    <w:p w14:paraId="3D9CB26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actions align with the values you preach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recognize their own hypocrisy?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judging others while ignoring your own faults? </w:t>
      </w:r>
    </w:p>
    <w:p w14:paraId="30F6A920"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8F27BD"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10ED50C1" w14:textId="77777777" w:rsidR="00E233BD" w:rsidRDefault="00E233BD" w:rsidP="00E233BD">
      <w:pPr>
        <w:spacing w:line="247" w:lineRule="auto"/>
        <w:rPr>
          <w:rFonts w:eastAsia="Times New Roman"/>
          <w:b/>
          <w:bCs/>
          <w:kern w:val="0"/>
          <w:sz w:val="21"/>
          <w:szCs w:val="21"/>
        </w:rPr>
      </w:pPr>
    </w:p>
    <w:p w14:paraId="3F753AAA" w14:textId="38F45854"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0F58616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Repentance is a key theme in Romans 2. "Or do you show contempt for the riches of His kindness, tolerance, and patience, not realizing that God’s kindness leads you to repentance?" (Romans 2:4). This verse highlights that God’s patience is an opportunity for us to turn back to Him, emphasizing the transformative power of genuine repentance.</w:t>
      </w:r>
    </w:p>
    <w:p w14:paraId="4C9D77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God's kindness lead you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repentance is sincere and ongoing? </w:t>
      </w:r>
    </w:p>
    <w:p w14:paraId="4FFE1D2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Wrath</w:t>
      </w:r>
    </w:p>
    <w:p w14:paraId="62B0343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While God is loving and patient, Romans 2 also speaks of His righteous judgment. "But because of your hard and unrepentant heart, you are storing up wrath against yourself for the day of wrath" (Romans 2:5). This serves as a sobering reminder of the consequences of persistent disobedience and the importance of aligning our lives with God’s will.</w:t>
      </w:r>
    </w:p>
    <w:p w14:paraId="1CD0B2F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God's wrath influence your daily decisions and actions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wrath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God's standards to avoid His wrath? </w:t>
      </w:r>
    </w:p>
    <w:p w14:paraId="58875FC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1FDC80"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72358E3" w14:textId="77777777" w:rsidR="00E233BD" w:rsidRDefault="00E233BD" w:rsidP="00E233BD">
      <w:pPr>
        <w:spacing w:line="247" w:lineRule="auto"/>
        <w:rPr>
          <w:rFonts w:eastAsia="Times New Roman"/>
          <w:b/>
          <w:bCs/>
          <w:kern w:val="0"/>
          <w:sz w:val="21"/>
          <w:szCs w:val="21"/>
        </w:rPr>
      </w:pPr>
    </w:p>
    <w:p w14:paraId="0D6DBCE4" w14:textId="315AE58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the Law</w:t>
      </w:r>
    </w:p>
    <w:p w14:paraId="45F43B8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discusses the role of the law, explaining that it is not merely hearing the law that makes one righteous, but doing it. "For it is not the hearers of the law who are righteous before God, but it is the doers of the law who will be declared righteous" (Romans 2:13). This encourages us to actively live out our faith through our actions.</w:t>
      </w:r>
    </w:p>
    <w:p w14:paraId="05100DD1" w14:textId="77777777" w:rsidR="00E233BD" w:rsidRDefault="00E233BD" w:rsidP="00E233BD">
      <w:pPr>
        <w:spacing w:line="247" w:lineRule="auto"/>
      </w:pPr>
      <w:r w:rsidRPr="00F6333B">
        <w:rPr>
          <w:rFonts w:eastAsia="Times New Roman"/>
          <w:kern w:val="0"/>
          <w:sz w:val="21"/>
          <w:szCs w:val="21"/>
        </w:rPr>
        <w:t>1. How can understanding the law's role help you live more authentically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is important for guiding moral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the law leads to transformation rather than judgment in your community?</w:t>
      </w:r>
    </w:p>
    <w:p w14:paraId="2F3A7CF8" w14:textId="41DE37D0"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Conscience as a Guide</w:t>
      </w:r>
    </w:p>
    <w:p w14:paraId="71D90DC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2 highlights the role of conscience in guiding our moral decisions. "They show that the work of the law is written on their hearts, their consciences also bearing witness" (Romans 2:15). This underscores the innate sense of right and wrong that God has placed within us, urging us to listen to our conscience as we navigate life.</w:t>
      </w:r>
    </w:p>
    <w:p w14:paraId="2EF1B93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conscience aligns with biblical teachings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conscience sometimes conflicts with societal norms, and how should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conscience as a reliable guide in moral dilemmas? </w:t>
      </w:r>
    </w:p>
    <w:p w14:paraId="0AC5F32D"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64AAD7"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3BC1DF5" w14:textId="77777777" w:rsidR="00E233BD" w:rsidRDefault="00E233BD" w:rsidP="00E233BD">
      <w:pPr>
        <w:spacing w:line="247" w:lineRule="auto"/>
        <w:rPr>
          <w:rFonts w:eastAsia="Times New Roman"/>
          <w:b/>
          <w:bCs/>
          <w:kern w:val="0"/>
          <w:sz w:val="21"/>
          <w:szCs w:val="21"/>
        </w:rPr>
      </w:pPr>
    </w:p>
    <w:p w14:paraId="0A5C83C7" w14:textId="59FAC09D"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Universality of Sin</w:t>
      </w:r>
    </w:p>
    <w:p w14:paraId="1A380D4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makes it clear that all have sinned, whether Jew or Gentile. "For all who have sinned without the law will also perish without the law, and all who have sinned under the law will be judged by the law" (Romans 2:12). This universal truth levels the playing field, reminding us of our need for a Savior.</w:t>
      </w:r>
    </w:p>
    <w:p w14:paraId="73617E0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the universality of sin influence your interactions with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everyone's sinfulness is crucial for fostering empathy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personal biases when judging others' actions? </w:t>
      </w:r>
    </w:p>
    <w:p w14:paraId="7E2BF52E"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True Meaning of Circumcision</w:t>
      </w:r>
    </w:p>
    <w:p w14:paraId="7769D99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2, Paul redefines circumcision as a matter of the heart. "A man is a Jew if he is one inwardly, and circumcision is a matter of the heart, by the Spirit, not by the written code" (Romans 2:29). This teaches us that true faith is not about outward rituals but about an inward transformation by the Holy Spirit.</w:t>
      </w:r>
    </w:p>
    <w:p w14:paraId="32CEA8F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concept of inward transformation over outward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inner values are emphasized over physical symbols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faith is reflected in actions, not just appearances? </w:t>
      </w:r>
    </w:p>
    <w:p w14:paraId="43359B0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A4762E"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81EF819" w14:textId="77777777" w:rsidR="00E233BD" w:rsidRDefault="00E233BD" w:rsidP="00E233BD">
      <w:pPr>
        <w:spacing w:line="247" w:lineRule="auto"/>
        <w:rPr>
          <w:rFonts w:eastAsia="Times New Roman"/>
          <w:b/>
          <w:bCs/>
          <w:kern w:val="0"/>
          <w:sz w:val="21"/>
          <w:szCs w:val="21"/>
        </w:rPr>
      </w:pPr>
    </w:p>
    <w:p w14:paraId="3D34DD7A" w14:textId="2B56B308"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Value of God’s Name</w:t>
      </w:r>
    </w:p>
    <w:p w14:paraId="302171A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warns against dishonoring God’s name through our actions. "As it is written: 'God’s name is blasphemed among the Gentiles because of you'" (Romans 2:24). This is a powerful reminder that our behavior reflects on God, urging us to live in a way that honors Him and draws others to His truth.</w:t>
      </w:r>
    </w:p>
    <w:p w14:paraId="0E12EA5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honor God's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name holds value in shaping moral and ethical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name positively in your community? </w:t>
      </w:r>
    </w:p>
    <w:p w14:paraId="06B3F18F"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Authentic Faith</w:t>
      </w:r>
    </w:p>
    <w:p w14:paraId="40469D0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2 calls us to an authentic faith that goes beyond mere appearances. "Such a man’s praise does not come from men, but from God" (Romans 2:29). This encourages us to seek God’s approval above all, living a life that is genuine and pleasing in His sight.</w:t>
      </w:r>
    </w:p>
    <w:p w14:paraId="70037B45"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faith is genuine and not just outward appearances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authentic faith requires both belief and action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your professed beliefs?</w:t>
      </w:r>
      <w:r w:rsidRPr="001B37DC">
        <w:br w:type="page"/>
      </w:r>
    </w:p>
    <w:p w14:paraId="509D02D2"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3 Teaching Points and Bible Study Questions</w:t>
      </w:r>
    </w:p>
    <w:p w14:paraId="32821CC3" w14:textId="1720A7C8"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Universality of Sin</w:t>
      </w:r>
    </w:p>
    <w:p w14:paraId="449642F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3:23 reminds us, "for all have sinned and fall short of the glory of God." This verse is a humbling reminder that no one is exempt from sin. It's a universal condition that affects every person, regardless of background or status. Recognizing this truth is the first step toward understanding our need for a Savior. It's not about comparing ourselves to others but acknowledging our own shortcomings and turning to God for grace.</w:t>
      </w:r>
    </w:p>
    <w:p w14:paraId="5393438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acknowledging universal sinfulness change your approach to forgiveness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universal sin is crucial for fostering empathy and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sin in your community while recognizing your own imperfections? </w:t>
      </w:r>
    </w:p>
    <w:p w14:paraId="5391CD42"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Righteousness of God</w:t>
      </w:r>
    </w:p>
    <w:p w14:paraId="1B7C408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3:21, we learn that "apart from the law the righteousness of God has been revealed." This righteousness is not something we can achieve on our own; it is a gift from God. Through faith in Jesus Christ, we are made righteous in His sight. This is a powerful reminder that our salvation is not based on our works but on God's grace and mercy.</w:t>
      </w:r>
    </w:p>
    <w:p w14:paraId="08C570C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God's righteousness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righteousness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righteousness in your community? </w:t>
      </w:r>
    </w:p>
    <w:p w14:paraId="2FA33B8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0D105A"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07C7C73" w14:textId="77777777" w:rsidR="00E233BD" w:rsidRDefault="00E233BD" w:rsidP="00E233BD">
      <w:pPr>
        <w:spacing w:line="247" w:lineRule="auto"/>
        <w:rPr>
          <w:rFonts w:eastAsia="Times New Roman"/>
          <w:b/>
          <w:bCs/>
          <w:kern w:val="0"/>
          <w:sz w:val="21"/>
          <w:szCs w:val="21"/>
        </w:rPr>
      </w:pPr>
    </w:p>
    <w:p w14:paraId="1984A9C3" w14:textId="74392CE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Justification by Faith</w:t>
      </w:r>
    </w:p>
    <w:p w14:paraId="1171500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3:28 states, "For we maintain that a man is justified by faith apart from works of the law." This is a cornerstone of Christian belief, emphasizing that our justification comes through faith in Jesus Christ, not by adhering to the law. It's a liberating truth that shifts our focus from trying to earn God's favor to simply trusting in His promises.</w:t>
      </w:r>
    </w:p>
    <w:p w14:paraId="4318844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justification by faith impact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rather than works, is emphasized for justification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moments of doubt or uncertainty? </w:t>
      </w:r>
    </w:p>
    <w:p w14:paraId="1E982A55"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Law</w:t>
      </w:r>
    </w:p>
    <w:p w14:paraId="4E9CC6B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While the law cannot save us, Romans 3:20 explains, "Therefore no one will be justified in His sight by works of the law. For the law merely brings awareness of sin." The law serves as a mirror, reflecting our sinful nature and pointing us to our need for a Savior. It guides us to understand God's standards and our inability to meet them without His help.</w:t>
      </w:r>
    </w:p>
    <w:p w14:paraId="6F80FB8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the law's purpose in Romans 3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is still relevant for guiding moral behavior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law observance with faith in your spiritual journey? </w:t>
      </w:r>
    </w:p>
    <w:p w14:paraId="08AA856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EFC515"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F9F4B16" w14:textId="77777777" w:rsidR="00E233BD" w:rsidRDefault="00E233BD" w:rsidP="00E233BD">
      <w:pPr>
        <w:spacing w:line="247" w:lineRule="auto"/>
        <w:rPr>
          <w:rFonts w:eastAsia="Times New Roman"/>
          <w:b/>
          <w:bCs/>
          <w:kern w:val="0"/>
          <w:sz w:val="21"/>
          <w:szCs w:val="21"/>
        </w:rPr>
      </w:pPr>
    </w:p>
    <w:p w14:paraId="423F4795" w14:textId="0A68C02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Redemption Through Christ</w:t>
      </w:r>
    </w:p>
    <w:p w14:paraId="10AA069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3:24 declares, "and are justified freely by His grace through the redemption that is in Christ Jesus." Redemption is a beautiful concept that signifies being bought back or rescued. Jesus paid the ultimate price for our sins, offering us freedom and new life. This truth is central to the Christian faith and a source of immense hope.</w:t>
      </w:r>
    </w:p>
    <w:p w14:paraId="350DB7BF" w14:textId="77777777" w:rsidR="00E233BD" w:rsidRDefault="00E233BD" w:rsidP="00E233BD">
      <w:pPr>
        <w:spacing w:line="247" w:lineRule="auto"/>
      </w:pPr>
      <w:r w:rsidRPr="00F6333B">
        <w:rPr>
          <w:rFonts w:eastAsia="Times New Roman"/>
          <w:kern w:val="0"/>
          <w:sz w:val="21"/>
          <w:szCs w:val="21"/>
        </w:rPr>
        <w:t>1. How can understanding redemption through Christ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through Christ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actively embrace and share the message of redemption in your community?</w:t>
      </w:r>
    </w:p>
    <w:p w14:paraId="672F67B1" w14:textId="37BBA74B"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and Mercy</w:t>
      </w:r>
    </w:p>
    <w:p w14:paraId="20A9DD5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3:26 reveals that God is both "just and the justifier of the one who has faith in Jesus." This duality showcases God's perfect balance of justice and mercy. He upholds His righteous standards while providing a way for us to be reconciled to Him through Jesus. It's a profound demonstration of His love and fairness.</w:t>
      </w:r>
    </w:p>
    <w:p w14:paraId="2F9D765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balance seeking justice and showing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influences your perspective on forgiveness and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mercy in challenging situations? </w:t>
      </w:r>
    </w:p>
    <w:p w14:paraId="7061193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B283E3"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8A81ADC" w14:textId="77777777" w:rsidR="00E233BD" w:rsidRDefault="00E233BD" w:rsidP="00E233BD">
      <w:pPr>
        <w:spacing w:line="247" w:lineRule="auto"/>
        <w:rPr>
          <w:rFonts w:eastAsia="Times New Roman"/>
          <w:b/>
          <w:bCs/>
          <w:kern w:val="0"/>
          <w:sz w:val="21"/>
          <w:szCs w:val="21"/>
        </w:rPr>
      </w:pPr>
    </w:p>
    <w:p w14:paraId="46D12392" w14:textId="0F7A7A0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Boasting Excluded</w:t>
      </w:r>
    </w:p>
    <w:p w14:paraId="604E749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3:27, Paul asks, "Where, then, is boasting? It is excluded." This verse reminds us that there is no room for pride in our salvation. Since it is a gift from God, we cannot boast about our own efforts or achievements. Instead, we are called to humbly acknowledge God's grace and share it with others.</w:t>
      </w:r>
    </w:p>
    <w:p w14:paraId="3CDB11C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that boasting is excluded impact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not works, is emphasized in excluding boasting?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humility in your achievements, acknowledging God's role? </w:t>
      </w:r>
    </w:p>
    <w:p w14:paraId="3B44F799"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Faith</w:t>
      </w:r>
    </w:p>
    <w:p w14:paraId="5FDB844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3:29-30 emphasizes that God is the God of both Jews and Gentiles, "since there is only one God, who will justify the circumcised by faith and the uncircumcised through that same faith." This unity in faith breaks down barriers and unites believers from all backgrounds. It highlights the inclusive nature of the Gospel and God's desire for all to come to Him.</w:t>
      </w:r>
    </w:p>
    <w:p w14:paraId="036F17A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embracing unity in faith help overcome divisions within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faith is essential for personal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in faith among diverse groups? </w:t>
      </w:r>
    </w:p>
    <w:p w14:paraId="764832E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0E4D78"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39740E4" w14:textId="77777777" w:rsidR="00E233BD" w:rsidRDefault="00E233BD" w:rsidP="00E233BD">
      <w:pPr>
        <w:spacing w:line="247" w:lineRule="auto"/>
        <w:rPr>
          <w:rFonts w:eastAsia="Times New Roman"/>
          <w:b/>
          <w:bCs/>
          <w:kern w:val="0"/>
          <w:sz w:val="21"/>
          <w:szCs w:val="21"/>
        </w:rPr>
      </w:pPr>
    </w:p>
    <w:p w14:paraId="57EC06F0" w14:textId="11BEE65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Upholding the Law Through Faith</w:t>
      </w:r>
    </w:p>
    <w:p w14:paraId="14D2FCC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3:31 concludes, "Do we, then, nullify the law by this faith? Certainly not! Instead, we uphold the law." Faith does not abolish the law; rather, it fulfills it. By living in faith, we naturally align with God's will and reflect His character. Our faith empowers us to live out the principles of the law in a way that honors God.</w:t>
      </w:r>
    </w:p>
    <w:p w14:paraId="7D38451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faith in Christ help you uphold the principles of the law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truly understanding and applying the law's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faith and law in your personal decisions? </w:t>
      </w:r>
    </w:p>
    <w:p w14:paraId="72BF8BA6"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Gospel</w:t>
      </w:r>
    </w:p>
    <w:p w14:paraId="395D48B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overarching message of Romans 3 is the transformative power of the Gospel. It reveals our need for a Savior, the provision of salvation through Jesus, and the call to live by faith. This chapter is a powerful reminder of God's love and the hope we have in Christ. Embracing these truths can lead to a life of purpose, joy, and eternal significance.</w:t>
      </w:r>
    </w:p>
    <w:p w14:paraId="4ABBF74A"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the power of the Gospel in Romans 3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Gospel's power is essential for overcoming personal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the Gospel's power with those around you?</w:t>
      </w:r>
      <w:r w:rsidRPr="001B37DC">
        <w:br w:type="page"/>
      </w:r>
    </w:p>
    <w:p w14:paraId="280AA50E"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4 Teaching Points and Bible Study Questions</w:t>
      </w:r>
    </w:p>
    <w:p w14:paraId="3B6AD564" w14:textId="3CA147E4"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Faith Over Works</w:t>
      </w:r>
    </w:p>
    <w:p w14:paraId="0C8925D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4 emphasizes that righteousness comes through faith, not works. Abraham, the father of many nations, was justified by faith before he performed any works. As it is written, "Abraham believed God, and it was credited to him as righteousness" (Romans 4:3). This teaches us that our relationship with God is based on faith, not on our ability to earn His favor through deeds.</w:t>
      </w:r>
    </w:p>
    <w:p w14:paraId="047E3C2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faith in daily life over relying solely on your actions for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emphasized over works in building a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tempted to rely on personal achievements? </w:t>
      </w:r>
    </w:p>
    <w:p w14:paraId="79D70FE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Grace as a Gift</w:t>
      </w:r>
    </w:p>
    <w:p w14:paraId="4A89889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highlights that grace is a gift, not a wage. If righteousness were earned, it would be a debt owed, not a gift given. "Now to the one who works, his wages are not credited as a gift, but as an obligation" (Romans 4:4). Embrace the freedom that comes from knowing that God’s grace is freely given, not something we must strive to earn.</w:t>
      </w:r>
    </w:p>
    <w:p w14:paraId="194A4FA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embrace grace as a gift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grace as a gift changes your perspective on personal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grace as a gift during challenging times? </w:t>
      </w:r>
    </w:p>
    <w:p w14:paraId="188E7F70"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82582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CB0F396" w14:textId="77777777" w:rsidR="00E233BD" w:rsidRDefault="00E233BD" w:rsidP="00E233BD">
      <w:pPr>
        <w:spacing w:line="247" w:lineRule="auto"/>
        <w:rPr>
          <w:rFonts w:eastAsia="Times New Roman"/>
          <w:b/>
          <w:bCs/>
          <w:kern w:val="0"/>
          <w:sz w:val="21"/>
          <w:szCs w:val="21"/>
        </w:rPr>
      </w:pPr>
    </w:p>
    <w:p w14:paraId="52DE1C4C" w14:textId="2D7D584B"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Blessing of Forgiveness</w:t>
      </w:r>
    </w:p>
    <w:p w14:paraId="2DF061A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David speaks of the blessedness of the person whose sins are forgiven. "Blessed are those whose lawless acts are forgiven, whose sins are covered" (Romans 4:7). This reminds us of the joy and peace that come from knowing our sins are forgiven through faith in Christ, allowing us to live in the light of His grace.</w:t>
      </w:r>
    </w:p>
    <w:p w14:paraId="79DF3FE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forgiveness in Romans 4 change your approach to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described as a blessing in Romans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embrace the blessing of forgiveness in your life? </w:t>
      </w:r>
    </w:p>
    <w:p w14:paraId="04A33A8B"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for All</w:t>
      </w:r>
    </w:p>
    <w:p w14:paraId="05098DD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4 makes it clear that faith is not limited to a specific group. Abraham is the father of all who believe, whether circumcised or not. "Therefore, the promise comes by faith, so that it may rest on grace and may be guaranteed to all Abraham’s offspring" (Romans 4:16). This inclusivity invites everyone to partake in the promise of salvation through faith.</w:t>
      </w:r>
    </w:p>
    <w:p w14:paraId="5A930C1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Abraham's example of faith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not works, is emphasized as the path to righteousness for 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facing doubts or uncertainties? </w:t>
      </w:r>
    </w:p>
    <w:p w14:paraId="4D74D546"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2478FA"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7A6891D" w14:textId="77777777" w:rsidR="00E233BD" w:rsidRDefault="00E233BD" w:rsidP="00E233BD">
      <w:pPr>
        <w:spacing w:line="247" w:lineRule="auto"/>
        <w:rPr>
          <w:rFonts w:eastAsia="Times New Roman"/>
          <w:b/>
          <w:bCs/>
          <w:kern w:val="0"/>
          <w:sz w:val="21"/>
          <w:szCs w:val="21"/>
        </w:rPr>
      </w:pPr>
    </w:p>
    <w:p w14:paraId="56434417" w14:textId="7D41FD7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Power of God’s Promise</w:t>
      </w:r>
    </w:p>
    <w:p w14:paraId="6D98049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Abraham’s faith was rooted in the power of God’s promise. Despite his old age and Sarah’s barrenness, he believed God’s promise that he would be the father of many nations. "He did not waver through unbelief regarding the promise of God, but was strengthened in his faith and gave glory to God" (Romans 4:20). Trust in God’s promises, knowing that He is faithful to fulfill them.</w:t>
      </w:r>
    </w:p>
    <w:p w14:paraId="652CDD31" w14:textId="77777777" w:rsidR="00E233BD" w:rsidRDefault="00E233BD" w:rsidP="00E233BD">
      <w:pPr>
        <w:spacing w:line="247" w:lineRule="auto"/>
      </w:pPr>
      <w:r w:rsidRPr="00F6333B">
        <w:rPr>
          <w:rFonts w:eastAsia="Times New Roman"/>
          <w:kern w:val="0"/>
          <w:sz w:val="21"/>
          <w:szCs w:val="21"/>
        </w:rPr>
        <w:t>1. How can you rely on God's promises in uncertain situations like Abraham did in Romans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in God's promises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strengthen your trust in the power of God's promises?</w:t>
      </w:r>
    </w:p>
    <w:p w14:paraId="23DA05C2" w14:textId="5C092066"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Justification Through Faith</w:t>
      </w:r>
    </w:p>
    <w:p w14:paraId="7E1BA87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underscores that justification is through faith alone. "Therefore, it was credited to him as righteousness" (Romans 4:22). This foundational truth assures us that our standing before God is secure through faith in Jesus Christ, not through our own efforts.</w:t>
      </w:r>
    </w:p>
    <w:p w14:paraId="061B820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justification through faith change your approach to personal challenges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rather than works, is emphasized for justification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moments of doubt or uncertainty? </w:t>
      </w:r>
    </w:p>
    <w:p w14:paraId="6642D34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F0D92D"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9F896D2" w14:textId="77777777" w:rsidR="00E233BD" w:rsidRDefault="00E233BD" w:rsidP="00E233BD">
      <w:pPr>
        <w:spacing w:line="247" w:lineRule="auto"/>
        <w:rPr>
          <w:rFonts w:eastAsia="Times New Roman"/>
          <w:b/>
          <w:bCs/>
          <w:kern w:val="0"/>
          <w:sz w:val="21"/>
          <w:szCs w:val="21"/>
        </w:rPr>
      </w:pPr>
    </w:p>
    <w:p w14:paraId="685900DD" w14:textId="47C84B2B"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Hope Against Hope</w:t>
      </w:r>
    </w:p>
    <w:p w14:paraId="39831DD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Abraham’s story is one of hope against hope. Despite circumstances that seemed impossible, he believed in God’s promise. "Against all hope, Abraham in hope believed" (Romans 4:18). This teaches us to hold onto hope, even when situations seem dire, trusting in God’s ability to do the impossible.</w:t>
      </w:r>
    </w:p>
    <w:p w14:paraId="761B943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maintain hope when circumstances seem hopeless, like Abraham in Romans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life that requires faith beyond current realities?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hope against hope strengthen your faith in challenging times? </w:t>
      </w:r>
    </w:p>
    <w:p w14:paraId="1B130D01"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Faith</w:t>
      </w:r>
    </w:p>
    <w:p w14:paraId="44E6AA3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Abraham’s faith grew stronger as he trusted God. "He was fully persuaded that God was able to do what He had promised" (Romans 4:21). Our faith, too, can be strengthened as we rely on God’s promises and witness His faithfulness in our lives.</w:t>
      </w:r>
    </w:p>
    <w:p w14:paraId="601CEB6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strengthen your faith when facing challenges similar to Abraham's unwavering belief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rather than works, is emphasized as the source of righteousness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faith when circumstances seem contrary to God's promises? </w:t>
      </w:r>
    </w:p>
    <w:p w14:paraId="379EA17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5DAE63"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95B9087" w14:textId="77777777" w:rsidR="00E233BD" w:rsidRDefault="00E233BD" w:rsidP="00E233BD">
      <w:pPr>
        <w:spacing w:line="247" w:lineRule="auto"/>
        <w:rPr>
          <w:rFonts w:eastAsia="Times New Roman"/>
          <w:b/>
          <w:bCs/>
          <w:kern w:val="0"/>
          <w:sz w:val="21"/>
          <w:szCs w:val="21"/>
        </w:rPr>
      </w:pPr>
    </w:p>
    <w:p w14:paraId="5080A092" w14:textId="3BF7B80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Faith in Righteousness</w:t>
      </w:r>
    </w:p>
    <w:p w14:paraId="719CD10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Faith is the key to righteousness, as demonstrated by Abraham’s life. "The words 'it was credited to him' were written not only for Abraham, but also for us" (Romans 4:23-24). This assurance encourages us to live by faith, knowing that it is the pathway to righteousness.</w:t>
      </w:r>
    </w:p>
    <w:p w14:paraId="280D2C5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Abraham's example of faith to challenges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rather than works, is emphasized for achieving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God's promises daily? </w:t>
      </w:r>
    </w:p>
    <w:p w14:paraId="1C6B54EF"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Resurrection Power</w:t>
      </w:r>
    </w:p>
    <w:p w14:paraId="5CA61F4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4 concludes with the powerful truth of the resurrection. "He was delivered over to death for our trespasses and was raised to life for our justification" (Romans 4:25). The resurrection of Christ is the cornerstone of our faith, providing the ultimate assurance of our salvation and the power to live a transformed life.</w:t>
      </w:r>
    </w:p>
    <w:p w14:paraId="6C0BBBF0"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belief in resurrection power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resurrection power is essential for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experience resurrection power in your relationships and community?</w:t>
      </w:r>
      <w:r w:rsidRPr="001B37DC">
        <w:br w:type="page"/>
      </w:r>
    </w:p>
    <w:p w14:paraId="1935E6C4"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5 Teaching Points and Bible Study Questions</w:t>
      </w:r>
    </w:p>
    <w:p w14:paraId="43E2BB5A" w14:textId="38C4566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Peace with God through Faith</w:t>
      </w:r>
    </w:p>
    <w:p w14:paraId="6C3A56D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5:1 tells us, "Therefore, since we have been justified through faith, we have peace with God through our Lord Jesus Christ." This verse is a powerful reminder that our relationship with God is not based on our works but on faith in Jesus. This peace is not just a feeling; it's a state of being reconciled with our Creator. Imagine the freedom and joy that comes from knowing you are at peace with the One who holds the universe in His hands!</w:t>
      </w:r>
    </w:p>
    <w:p w14:paraId="15226C9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cultivate a deeper sense of peace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experiencing peace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maintain peace with God? </w:t>
      </w:r>
    </w:p>
    <w:p w14:paraId="64ABD742"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Access to Grace</w:t>
      </w:r>
    </w:p>
    <w:p w14:paraId="2F6DDDF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5:2, we learn that "through Him we have also obtained access by faith into this grace in which we stand." Grace is not just a one-time gift; it's a continuous state of favor and support from God. This access means we can approach God with confidence, knowing that His grace is sufficient for every need and challenge we face. It's like having a VIP pass to the most important relationship in your life.</w:t>
      </w:r>
    </w:p>
    <w:p w14:paraId="24E9F2A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seek and embrace God's grace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access to grace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experience and understand God's grace more fully? </w:t>
      </w:r>
    </w:p>
    <w:p w14:paraId="720AC76B"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3F3B11"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E040E65" w14:textId="77777777" w:rsidR="00E233BD" w:rsidRDefault="00E233BD" w:rsidP="00E233BD">
      <w:pPr>
        <w:spacing w:line="247" w:lineRule="auto"/>
        <w:rPr>
          <w:rFonts w:eastAsia="Times New Roman"/>
          <w:b/>
          <w:bCs/>
          <w:kern w:val="0"/>
          <w:sz w:val="21"/>
          <w:szCs w:val="21"/>
        </w:rPr>
      </w:pPr>
    </w:p>
    <w:p w14:paraId="3E0FA06D" w14:textId="03C9C12A"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Rejoicing in Hope</w:t>
      </w:r>
    </w:p>
    <w:p w14:paraId="788A5DA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5:2 also speaks of rejoicing in the hope of the glory of God. This hope is not wishful thinking; it's a confident expectation based on God's promises. When we focus on the hope of eternal life and the glory that awaits us, our perspective on current struggles changes. We can find joy even in difficult times, knowing that our future is secure in Christ.</w:t>
      </w:r>
    </w:p>
    <w:p w14:paraId="6F3874C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cultivate hope in your daily life despite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hope is essential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hope with others in your community? </w:t>
      </w:r>
    </w:p>
    <w:p w14:paraId="63E53309"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Purpose in Suffering</w:t>
      </w:r>
    </w:p>
    <w:p w14:paraId="6AE3CF6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5:3-4 reveals a profound truth: "Not only that, but we also rejoice in our sufferings, because we know that suffering produces perseverance; perseverance, character; and character, hope." Suffering is not meaningless. It is a tool God uses to shape our character and deepen our hope. Embrace challenges as opportunities for growth, trusting that God is working all things for your good.</w:t>
      </w:r>
    </w:p>
    <w:p w14:paraId="4097F11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suffering lead to personal growth and perseverance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through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purpose in suffering change your perspective on challenges? </w:t>
      </w:r>
    </w:p>
    <w:p w14:paraId="6FD67EF1"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81D7A6"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18DB60B" w14:textId="77777777" w:rsidR="00E233BD" w:rsidRDefault="00E233BD" w:rsidP="00E233BD">
      <w:pPr>
        <w:spacing w:line="247" w:lineRule="auto"/>
        <w:rPr>
          <w:rFonts w:eastAsia="Times New Roman"/>
          <w:b/>
          <w:bCs/>
          <w:kern w:val="0"/>
          <w:sz w:val="21"/>
          <w:szCs w:val="21"/>
        </w:rPr>
      </w:pPr>
    </w:p>
    <w:p w14:paraId="2009D1F5" w14:textId="7A3AEC7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Love Poured Out</w:t>
      </w:r>
    </w:p>
    <w:p w14:paraId="33C8777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5:5 assures us that "God's love has been poured out into our hearts through the Holy Spirit, who has been given to us." This is not a trickle; it's an outpouring of divine love that fills and overflows our hearts. The Holy Spirit is our constant companion, reminding us of God's love and empowering us to love others. Let this love be the driving force in your life.</w:t>
      </w:r>
    </w:p>
    <w:p w14:paraId="034F7AEC" w14:textId="77777777" w:rsidR="00E233BD" w:rsidRDefault="00E233BD" w:rsidP="00E233BD">
      <w:pPr>
        <w:spacing w:line="247" w:lineRule="auto"/>
      </w:pPr>
      <w:r w:rsidRPr="00F6333B">
        <w:rPr>
          <w:rFonts w:eastAsia="Times New Roman"/>
          <w:kern w:val="0"/>
          <w:sz w:val="21"/>
          <w:szCs w:val="21"/>
        </w:rPr>
        <w:t>1. How can you experience and share God's love poured out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impacts your response to personal challenges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love during difficult times?</w:t>
      </w:r>
    </w:p>
    <w:p w14:paraId="01EEAAC4" w14:textId="4782E31C"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 Died for the Ungodly</w:t>
      </w:r>
    </w:p>
    <w:p w14:paraId="3C19CF9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5:6 states, "For at just the right time, while we were still powerless, Christ died for the ungodly." This is the heart of the Gospel: Jesus died for us when we were at our worst. His sacrifice is the ultimate demonstration of love and grace. Remembering this truth can inspire gratitude and humility, knowing that our salvation is a gift we could never earn.</w:t>
      </w:r>
    </w:p>
    <w:p w14:paraId="453D71A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Christ's sacrifice for the ungodly change your approach to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that Christ died for us while we were still sinners?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demonstrate unconditional love to those you find difficult to accept? </w:t>
      </w:r>
    </w:p>
    <w:p w14:paraId="6B83F50A"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6C15A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3A1CB00" w14:textId="77777777" w:rsidR="00E233BD" w:rsidRDefault="00E233BD" w:rsidP="00E233BD">
      <w:pPr>
        <w:spacing w:line="247" w:lineRule="auto"/>
        <w:rPr>
          <w:rFonts w:eastAsia="Times New Roman"/>
          <w:b/>
          <w:bCs/>
          <w:kern w:val="0"/>
          <w:sz w:val="21"/>
          <w:szCs w:val="21"/>
        </w:rPr>
      </w:pPr>
    </w:p>
    <w:p w14:paraId="613EF5ED" w14:textId="5488153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Justified by His Blood</w:t>
      </w:r>
    </w:p>
    <w:p w14:paraId="476D7D8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5:9 declares, "Since we have now been justified by His blood, how much more shall we be saved from wrath through Him!" Justification is a legal term meaning we are declared righteous before God. This is possible because of Jesus' sacrifice. His blood covers our sins, and we are no longer under condemnation. Live in the freedom and assurance that comes from being justified by Christ.</w:t>
      </w:r>
    </w:p>
    <w:p w14:paraId="4E74BA1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justification by His blood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justified by His blood offers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confidently in the assurance of being justified? </w:t>
      </w:r>
    </w:p>
    <w:p w14:paraId="6F140AB3"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Reconciliation through Christ</w:t>
      </w:r>
    </w:p>
    <w:p w14:paraId="6EEB690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5:10 highlights the reconciliation we have through Jesus: "For if, while we were enemies, we were reconciled to God through the death of His Son, how much more, having been reconciled, shall we be saved through His life!" Reconciliation means restoring a broken relationship. Through Jesus, we are brought back into fellowship with God. This restored relationship is the foundation of our faith and the source of our joy.</w:t>
      </w:r>
    </w:p>
    <w:p w14:paraId="58289F2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pursue reconciliation in your relationships, inspired by Christ's example in Romans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through Christ is essential for personal peace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embody Christ's reconciling love in daily interactions? </w:t>
      </w:r>
    </w:p>
    <w:p w14:paraId="14B3D2CB"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9E52D3"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1A019AB6" w14:textId="77777777" w:rsidR="00E233BD" w:rsidRDefault="00E233BD" w:rsidP="00E233BD">
      <w:pPr>
        <w:spacing w:line="247" w:lineRule="auto"/>
        <w:rPr>
          <w:rFonts w:eastAsia="Times New Roman"/>
          <w:b/>
          <w:bCs/>
          <w:kern w:val="0"/>
          <w:sz w:val="21"/>
          <w:szCs w:val="21"/>
        </w:rPr>
      </w:pPr>
    </w:p>
    <w:p w14:paraId="296FBB19" w14:textId="75DC2843"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Boasting in God</w:t>
      </w:r>
    </w:p>
    <w:p w14:paraId="3E696C9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5:11 encourages us to "boast in God through our Lord Jesus Christ, through whom we have now received reconciliation." Boasting in God is not about arrogance; it's about celebrating His goodness and grace. Share your testimony of what God has done in your life. Let your life be a reflection of His glory, pointing others to the hope and reconciliation found in Christ.</w:t>
      </w:r>
    </w:p>
    <w:p w14:paraId="6D77099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boast in God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boasting in God strengthens your faith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to boast in God's grace and love? </w:t>
      </w:r>
    </w:p>
    <w:p w14:paraId="0AB88715"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Abundant Grace and the Gift of Righteousness</w:t>
      </w:r>
    </w:p>
    <w:p w14:paraId="6422E93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5:17 speaks of the "abundance of grace and the gift of righteousness" we receive through Jesus. This abundance is not limited; it's overflowing. God's grace is more than enough to cover our sins and empower us to live righteously. Embrace this gift and let it transform your life, knowing that you are clothed in the righteousness of Christ.</w:t>
      </w:r>
    </w:p>
    <w:p w14:paraId="2A5928B0"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receive and share God's abundant grace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gift of righteousness is essential for personal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out the righteousness gifted to you?</w:t>
      </w:r>
      <w:r w:rsidRPr="001B37DC">
        <w:br w:type="page"/>
      </w:r>
    </w:p>
    <w:p w14:paraId="397AB5A4"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6 Teaching Points and Bible Study Questions</w:t>
      </w:r>
    </w:p>
    <w:p w14:paraId="339715EB" w14:textId="4A99021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Dead to Sin, Alive in Christ</w:t>
      </w:r>
    </w:p>
    <w:p w14:paraId="46309AD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6:2 asks, "How can we who died to sin live in it any longer?" This powerful question reminds us that through Christ, we have been given a new life. Our old selves, bound by sin, have been crucified with Him. Embrace this freedom and live each day with the knowledge that you are no longer a slave to sin, but a new creation in Christ.</w:t>
      </w:r>
    </w:p>
    <w:p w14:paraId="51B0BBA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live out being "dead to sin"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"alive in Christ" changes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identity as "alive in Christ"? </w:t>
      </w:r>
    </w:p>
    <w:p w14:paraId="041B496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Baptism: A Symbol of New Life</w:t>
      </w:r>
    </w:p>
    <w:p w14:paraId="25DB276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6:4, Paul writes, "We were therefore buried with Him through baptism into death, in order that, just as Christ was raised from the dead through the glory of the Father, we too may walk in newness of life." Baptism is more than a ritual; it's a public declaration of our faith and a symbol of our transformation. Let it remind you of the new life you have in Jesus.</w:t>
      </w:r>
    </w:p>
    <w:p w14:paraId="63830BA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baptism inspire you to live a transformed life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baptism is essential for embracing a new identity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your baptismal commitment in everyday actions? </w:t>
      </w:r>
    </w:p>
    <w:p w14:paraId="46C0D66B"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76105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9C308A0" w14:textId="77777777" w:rsidR="00E233BD" w:rsidRDefault="00E233BD" w:rsidP="00E233BD">
      <w:pPr>
        <w:spacing w:line="247" w:lineRule="auto"/>
        <w:rPr>
          <w:rFonts w:eastAsia="Times New Roman"/>
          <w:b/>
          <w:bCs/>
          <w:kern w:val="0"/>
          <w:sz w:val="21"/>
          <w:szCs w:val="21"/>
        </w:rPr>
      </w:pPr>
    </w:p>
    <w:p w14:paraId="35630E30" w14:textId="395E828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United with Christ in His Resurrection</w:t>
      </w:r>
    </w:p>
    <w:p w14:paraId="34241F5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6:5 assures us, "For if we have been united with Him like this in His death, we will certainly also be united with Him in His resurrection." This unity with Christ is a promise of eternal life. As you navigate daily challenges, remember that your future is secure in Him, and this hope can fuel your perseverance.</w:t>
      </w:r>
    </w:p>
    <w:p w14:paraId="68D2B5D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being united with Christ in His resurrection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a life that reflects resurrection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unity with Christ in His resurrection matter in overcoming personal struggles? </w:t>
      </w:r>
    </w:p>
    <w:p w14:paraId="76965776"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Freedom from Sin’s Dominion</w:t>
      </w:r>
    </w:p>
    <w:p w14:paraId="00A634B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6:6-7 tells us, "We know that our old self was crucified with Him so that the body of sin might be rendered powerless, that we should no longer be slaves to sin." The chains of sin have been broken. Live in the freedom Christ has given you, and let His strength guide you in overcoming temptation.</w:t>
      </w:r>
    </w:p>
    <w:p w14:paraId="03412B3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live out freedom from sin's dominion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identity in Christ helps resist sin's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reinforce your commitment to living under grace, not sin? </w:t>
      </w:r>
    </w:p>
    <w:p w14:paraId="041ABD5A"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BF98D6"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7DFF295" w14:textId="77777777" w:rsidR="00E233BD" w:rsidRDefault="00E233BD" w:rsidP="00E233BD">
      <w:pPr>
        <w:spacing w:line="247" w:lineRule="auto"/>
        <w:rPr>
          <w:rFonts w:eastAsia="Times New Roman"/>
          <w:b/>
          <w:bCs/>
          <w:kern w:val="0"/>
          <w:sz w:val="21"/>
          <w:szCs w:val="21"/>
        </w:rPr>
      </w:pPr>
    </w:p>
    <w:p w14:paraId="7623DBE8" w14:textId="6157298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Consider Yourself Dead to Sin</w:t>
      </w:r>
    </w:p>
    <w:p w14:paraId="58B8537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6:11 encourages us, "So you too must count yourselves dead to sin, but alive to God in Christ Jesus." This mindset shift is crucial. By considering yourself dead to sin, you align your thoughts and actions with your new identity in Christ, empowering you to live a life that honors Him.</w:t>
      </w:r>
    </w:p>
    <w:p w14:paraId="54FDF78E" w14:textId="77777777" w:rsidR="00E233BD" w:rsidRDefault="00E233BD" w:rsidP="00E233BD">
      <w:pPr>
        <w:spacing w:line="247" w:lineRule="auto"/>
      </w:pPr>
      <w:r w:rsidRPr="00F6333B">
        <w:rPr>
          <w:rFonts w:eastAsia="Times New Roman"/>
          <w:kern w:val="0"/>
          <w:sz w:val="21"/>
          <w:szCs w:val="21"/>
        </w:rPr>
        <w:t>1. How can you practically consider yourself dead to sin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resist sin's influence and live righteously?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challenging to view yourself as dead to sin, and how can you overcome this?</w:t>
      </w:r>
    </w:p>
    <w:p w14:paraId="0F2067EE" w14:textId="688BC47E"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 Yourself to God</w:t>
      </w:r>
    </w:p>
    <w:p w14:paraId="693FCD6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6:13 advises, "Do not present the parts of your body to sin as instruments of wickedness, but present yourselves to God as those who have been brought from death to life." Offer your talents, time, and energy to God’s service. This act of surrender not only glorifies Him but also brings fulfillment and purpose to your life.</w:t>
      </w:r>
    </w:p>
    <w:p w14:paraId="4FB8E91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offer yourself to God in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yourself to God leads to true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offering yourself to God over worldly desires? </w:t>
      </w:r>
    </w:p>
    <w:p w14:paraId="0B67708F"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C645F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A778EF3" w14:textId="77777777" w:rsidR="00E233BD" w:rsidRDefault="00E233BD" w:rsidP="00E233BD">
      <w:pPr>
        <w:spacing w:line="247" w:lineRule="auto"/>
        <w:rPr>
          <w:rFonts w:eastAsia="Times New Roman"/>
          <w:b/>
          <w:bCs/>
          <w:kern w:val="0"/>
          <w:sz w:val="21"/>
          <w:szCs w:val="21"/>
        </w:rPr>
      </w:pPr>
    </w:p>
    <w:p w14:paraId="03D352C1" w14:textId="3C77C97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Sin Shall Not Be Your Master</w:t>
      </w:r>
    </w:p>
    <w:p w14:paraId="5D1A747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6:14 declares, "For sin shall not be your master, because you are not under law, but under grace." Grace is a powerful force that liberates us from the law’s condemnation. Embrace this grace, and let it guide you to live a life that reflects God’s love and mercy.</w:t>
      </w:r>
    </w:p>
    <w:p w14:paraId="5AF264C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resist sin's influence in your daily life according to Romans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identity in Christ helps overcome sin's mastery?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sin does not control your actions and decisions? </w:t>
      </w:r>
    </w:p>
    <w:p w14:paraId="2010E995"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Righteousness</w:t>
      </w:r>
    </w:p>
    <w:p w14:paraId="43DDB0F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6:16 reminds us, "Do you not know that when you offer yourselves to someone as obedient slaves, you are slaves to the one you obey?" Choose to obey God, and you will find that this obedience leads to righteousness. It’s a daily decision that shapes your character and draws you closer to Him.</w:t>
      </w:r>
    </w:p>
    <w:p w14:paraId="2ADA407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practice daily obedience to align your actions with God's righteousness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a more fulfilling and righteous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choices reflect obedience to God's teachings? </w:t>
      </w:r>
    </w:p>
    <w:p w14:paraId="0AF714B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B773E1"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42CE1EB" w14:textId="77777777" w:rsidR="00E233BD" w:rsidRDefault="00E233BD" w:rsidP="00E233BD">
      <w:pPr>
        <w:spacing w:line="247" w:lineRule="auto"/>
        <w:rPr>
          <w:rFonts w:eastAsia="Times New Roman"/>
          <w:b/>
          <w:bCs/>
          <w:kern w:val="0"/>
          <w:sz w:val="21"/>
          <w:szCs w:val="21"/>
        </w:rPr>
      </w:pPr>
    </w:p>
    <w:p w14:paraId="11E87F3C" w14:textId="5EE577A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Fruit of Holiness</w:t>
      </w:r>
    </w:p>
    <w:p w14:paraId="1F65DE6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6:22 states, "But now that you have been set free from sin and have become slaves to God, the fruit you reap leads to holiness, and the outcome is eternal life." Holiness is the natural result of a life dedicated to God. As you grow in holiness, you reflect His character and bring glory to His name.</w:t>
      </w:r>
    </w:p>
    <w:p w14:paraId="221161A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pursue holiness in your daily life according to Romans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 holy life leads to true freedom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bear the fruit of holiness in challenging situations? </w:t>
      </w:r>
    </w:p>
    <w:p w14:paraId="0FDBBD1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Eternal Life</w:t>
      </w:r>
    </w:p>
    <w:p w14:paraId="7BF15C5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6:23 concludes with the profound truth, "For the wages of sin is death, but the gift of God is eternal life in Christ Jesus our Lord." This is the ultimate lesson: salvation is a gift, not something we earn. Accept this gift with gratitude, and let it transform every aspect of your life, knowing that your eternity is secure in Him.</w:t>
      </w:r>
    </w:p>
    <w:p w14:paraId="757058A8"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eternal life as a gift change your daily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eternal life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as someone who has received eternal life?</w:t>
      </w:r>
      <w:r w:rsidRPr="001B37DC">
        <w:br w:type="page"/>
      </w:r>
    </w:p>
    <w:p w14:paraId="72062A53"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7 Teaching Points and Bible Study Questions</w:t>
      </w:r>
    </w:p>
    <w:p w14:paraId="7192B7BF" w14:textId="68E3C57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Law Reveals Sin</w:t>
      </w:r>
    </w:p>
    <w:p w14:paraId="24A015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7:7 asks, "Is the law sinful? Certainly not! Indeed, I would not have been aware of sin if it had not been for the law." The law acts as a mirror, showing us our shortcomings and the areas where we fall short of God's glory. It's like a flashlight in a dark room, illuminating the hidden corners of our hearts. Understanding this helps us recognize our need for a Savior and keeps us humble, knowing that we cannot achieve righteousness on our own.</w:t>
      </w:r>
    </w:p>
    <w:p w14:paraId="2C656D6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sin through the law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nature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law's purpose of revealing sin? </w:t>
      </w:r>
    </w:p>
    <w:p w14:paraId="4A22A7BD"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Sin Takes Advantage of the Law</w:t>
      </w:r>
    </w:p>
    <w:p w14:paraId="2E89D4A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7:8, Paul explains, "But sin, seizing its opportunity through the commandment, produced in me every kind of covetous desire." Sin is crafty and uses the law to stir up rebellion within us. This awareness helps us stay vigilant, understanding that our sinful nature can twist even good things for its own purposes. By recognizing this, we can better guard our hearts and rely on the Holy Spirit for strength.</w:t>
      </w:r>
    </w:p>
    <w:p w14:paraId="78AFE01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sin's manipulation of the law help you resist temptation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power through the law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sin from exploiting your understanding of the law? </w:t>
      </w:r>
    </w:p>
    <w:p w14:paraId="620AEE10"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84F49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B303972" w14:textId="77777777" w:rsidR="00E233BD" w:rsidRDefault="00E233BD" w:rsidP="00E233BD">
      <w:pPr>
        <w:spacing w:line="247" w:lineRule="auto"/>
        <w:rPr>
          <w:rFonts w:eastAsia="Times New Roman"/>
          <w:b/>
          <w:bCs/>
          <w:kern w:val="0"/>
          <w:sz w:val="21"/>
          <w:szCs w:val="21"/>
        </w:rPr>
      </w:pPr>
    </w:p>
    <w:p w14:paraId="0E348888" w14:textId="0BA8F0F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Law is Holy and Good</w:t>
      </w:r>
    </w:p>
    <w:p w14:paraId="1066897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7:12 states, "So then, the law is holy, and the commandment is holy, righteous, and good." The law reflects God's perfect character and His standards for living. It is not the problem; rather, it is our inability to keep it perfectly. This realization should lead us to appreciate the law as a guide and a teacher, pointing us toward the holiness of God and our need for His grace.</w:t>
      </w:r>
    </w:p>
    <w:p w14:paraId="48B4A60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the law's holiness influence your daily decision-making and moral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law as good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law's holy standards? </w:t>
      </w:r>
    </w:p>
    <w:p w14:paraId="5552F1F3"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Struggle with Sin is Real</w:t>
      </w:r>
    </w:p>
    <w:p w14:paraId="6A18DE1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candidly shares his internal battle in Romans 7:15, "I do not understand what I do. For what I want to do I do not do, but what I hate I do." This struggle is something every believer can relate to. It reminds us that we are not alone in our fight against sin and that even the apostle Paul faced similar challenges. This encourages us to persevere and lean on God's strength rather than our own.</w:t>
      </w:r>
    </w:p>
    <w:p w14:paraId="570C873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Paul's struggle with sin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acknowledging your own struggles with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the struggle with sin help in your spiritual growth? </w:t>
      </w:r>
    </w:p>
    <w:p w14:paraId="339DFE1E"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EDD2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FA5DD9B" w14:textId="77777777" w:rsidR="00E233BD" w:rsidRDefault="00E233BD" w:rsidP="00E233BD">
      <w:pPr>
        <w:spacing w:line="247" w:lineRule="auto"/>
        <w:rPr>
          <w:rFonts w:eastAsia="Times New Roman"/>
          <w:b/>
          <w:bCs/>
          <w:kern w:val="0"/>
          <w:sz w:val="21"/>
          <w:szCs w:val="21"/>
        </w:rPr>
      </w:pPr>
    </w:p>
    <w:p w14:paraId="16AB7284" w14:textId="4B67293D"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Dual Nature of Believers</w:t>
      </w:r>
    </w:p>
    <w:p w14:paraId="4A54F44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7:22-23 highlights the internal conflict: "For in my inner being I delight in God’s law; but I see another law at work in me, waging war against the law of my mind." As believers, we have a new nature that desires to follow God, yet we still contend with our old sinful nature. This duality calls us to daily surrender to the Holy Spirit, allowing Him to transform us from the inside out.</w:t>
      </w:r>
    </w:p>
    <w:p w14:paraId="67DB0F21" w14:textId="77777777" w:rsidR="00E233BD" w:rsidRDefault="00E233BD" w:rsidP="00E233BD">
      <w:pPr>
        <w:spacing w:line="247" w:lineRule="auto"/>
      </w:pPr>
      <w:r w:rsidRPr="00F6333B">
        <w:rPr>
          <w:rFonts w:eastAsia="Times New Roman"/>
          <w:kern w:val="0"/>
          <w:sz w:val="21"/>
          <w:szCs w:val="21"/>
        </w:rPr>
        <w:t>1. How can you reconcile the struggle between your spiritual desires and sinful nature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believers continue to face internal conflicts despite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spiritual nature over your sinful tendencies?</w:t>
      </w:r>
    </w:p>
    <w:p w14:paraId="7D66CC97" w14:textId="294C1C01"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Inability to Achieve Righteousness Alone</w:t>
      </w:r>
    </w:p>
    <w:p w14:paraId="6BC3AEE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Paul's cry in Romans 7:24, "What a wretched man I am! Who will rescue me from this body of death?" underscores our inability to achieve righteousness through our own efforts. This humbling truth points us to the necessity of Christ's sacrifice and the power of His resurrection, which alone can rescue us from sin's grip.</w:t>
      </w:r>
    </w:p>
    <w:p w14:paraId="4D1972B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our limitations in achieving righteousness alone impact our daily decision-making and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inability to achieve righteousness alone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strength rather than your own efforts? </w:t>
      </w:r>
    </w:p>
    <w:p w14:paraId="0CA02821"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C5E5F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FB83D44" w14:textId="77777777" w:rsidR="00E233BD" w:rsidRDefault="00E233BD" w:rsidP="00E233BD">
      <w:pPr>
        <w:spacing w:line="247" w:lineRule="auto"/>
        <w:rPr>
          <w:rFonts w:eastAsia="Times New Roman"/>
          <w:b/>
          <w:bCs/>
          <w:kern w:val="0"/>
          <w:sz w:val="21"/>
          <w:szCs w:val="21"/>
        </w:rPr>
      </w:pPr>
    </w:p>
    <w:p w14:paraId="6452A321" w14:textId="7C14A985"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Gratitude for Deliverance Through Christ</w:t>
      </w:r>
    </w:p>
    <w:p w14:paraId="5149223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7:25 offers hope: "Thanks be to God, who delivers me through Jesus Christ our Lord!" This verse is a triumphant reminder that deliverance from sin is possible through Jesus. It encourages us to live in gratitude and joy, knowing that our salvation is secure in Him and that He empowers us to overcome sin.</w:t>
      </w:r>
    </w:p>
    <w:p w14:paraId="7DB2BA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deliverance through Christ enhance your daily gratitude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express gratitude for Christ's deliverance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Christ's deliverance change your perspective on personal struggles? </w:t>
      </w:r>
    </w:p>
    <w:p w14:paraId="4CA9998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Mindset of a Believer</w:t>
      </w:r>
    </w:p>
    <w:p w14:paraId="21732EB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contrasts the mindset of the flesh with that of the Spirit in Romans 7:25, "So then, I myself in my mind am a slave to God’s law, but in my sinful nature a slave to the law of sin." This highlights the importance of renewing our minds daily, focusing on God's truth, and allowing His Word to shape our thoughts and actions.</w:t>
      </w:r>
    </w:p>
    <w:p w14:paraId="5AD3696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align your daily thoughts with the mindset of a believer described in Romans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believers struggle with conflicting desires, and how can you overcome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renew your mind and focus on spiritual growth? </w:t>
      </w:r>
    </w:p>
    <w:p w14:paraId="6CC7378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89C52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CC84210" w14:textId="77777777" w:rsidR="00E233BD" w:rsidRDefault="00E233BD" w:rsidP="00E233BD">
      <w:pPr>
        <w:spacing w:line="247" w:lineRule="auto"/>
        <w:rPr>
          <w:rFonts w:eastAsia="Times New Roman"/>
          <w:b/>
          <w:bCs/>
          <w:kern w:val="0"/>
          <w:sz w:val="21"/>
          <w:szCs w:val="21"/>
        </w:rPr>
      </w:pPr>
    </w:p>
    <w:p w14:paraId="7B7EC511" w14:textId="505DE28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the Holy Spirit</w:t>
      </w:r>
    </w:p>
    <w:p w14:paraId="495B0FA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While Romans 7 sets the stage, it points forward to the role of the Holy Spirit in Romans 8. Understanding our struggle with sin prepares us to embrace the Spirit's work in our lives. The Holy Spirit empowers us to live victoriously, guiding us into all truth and helping us bear fruit that honors God.</w:t>
      </w:r>
    </w:p>
    <w:p w14:paraId="4574DB9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the Holy Spirit help you overcome struggles with sin described in Romans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for living a life free from the law's condemnation?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the Holy Spirit in daily challenges? </w:t>
      </w:r>
    </w:p>
    <w:p w14:paraId="2F18890B"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Future Glory</w:t>
      </w:r>
    </w:p>
    <w:p w14:paraId="5B4E416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7 ultimately points us to the hope of future glory, where the struggle with sin will be no more. This hope encourages us to persevere, knowing that our present sufferings are not worth comparing with the glory that will be revealed in us. It reminds us to keep our eyes fixed on Jesus, the author and perfecter of our faith, as we journey through this life.</w:t>
      </w:r>
    </w:p>
    <w:p w14:paraId="642F5D5C"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future glory help you persevere through current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focusing on the promise of future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future glory motivate you to live differently today?</w:t>
      </w:r>
      <w:r w:rsidRPr="001B37DC">
        <w:br w:type="page"/>
      </w:r>
    </w:p>
    <w:p w14:paraId="081D8FEE"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8 Teaching Points and Bible Study Questions</w:t>
      </w:r>
    </w:p>
    <w:p w14:paraId="71275A73" w14:textId="699B44AA"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No Condemnation in Christ</w:t>
      </w:r>
    </w:p>
    <w:p w14:paraId="0DC5E87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8:1 kicks off with a powerful assurance: "Therefore, there is now no condemnation for those who are in Christ Jesus." This is a game-changer! Imagine living without the weight of guilt or shame. When you accept Christ, you are set free from the chains of condemnation. This freedom allows you to live boldly and confidently, knowing that your past mistakes do not define you. Embrace this truth and let it propel you forward in your walk with God.</w:t>
      </w:r>
    </w:p>
    <w:p w14:paraId="7C72D1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"no condemnation in Christ" change your response to personal failures or guilt?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confidently in the freedom from condemnation?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"no condemnation" can impact your relationships with others? </w:t>
      </w:r>
    </w:p>
    <w:p w14:paraId="5BDBF9E9"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Life Through the Spirit</w:t>
      </w:r>
    </w:p>
    <w:p w14:paraId="210F346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8:2, we learn that "the law of the Spirit of life in Christ Jesus has set you free from the law of sin and death." The Holy Spirit is your guide, your comforter, and your source of strength. By living according to the Spirit, you tap into a life that is vibrant and full of purpose. This is not just about avoiding sin; it's about embracing a life that is rich with meaning and joy.</w:t>
      </w:r>
    </w:p>
    <w:p w14:paraId="5F59A48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seek guidance from the Spirit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living according to the Spirit rather than the flesh?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through the Spirit brings peace and life, according to Romans 8? </w:t>
      </w:r>
    </w:p>
    <w:p w14:paraId="734CE9EB"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FC3C5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DC71A27" w14:textId="77777777" w:rsidR="00E233BD" w:rsidRDefault="00E233BD" w:rsidP="00E233BD">
      <w:pPr>
        <w:spacing w:line="247" w:lineRule="auto"/>
        <w:rPr>
          <w:rFonts w:eastAsia="Times New Roman"/>
          <w:b/>
          <w:bCs/>
          <w:kern w:val="0"/>
          <w:sz w:val="21"/>
          <w:szCs w:val="21"/>
        </w:rPr>
      </w:pPr>
    </w:p>
    <w:p w14:paraId="0D091AAC" w14:textId="49A443BA"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Mindset Matters</w:t>
      </w:r>
    </w:p>
    <w:p w14:paraId="3150ED3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8:5 reminds us that "those who live according to the flesh set their minds on the things of the flesh, but those who live according to the Spirit, the things of the Spirit." Your mindset shapes your reality. By focusing on spiritual truths and aligning your thoughts with God's Word, you cultivate a life that is in harmony with His will. This shift in perspective can transform your daily experiences and lead to a more fulfilling life.</w:t>
      </w:r>
    </w:p>
    <w:p w14:paraId="08A9EBD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align your daily mindset with the Spirit to experience peace and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the Spirit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shift from a flesh-focused mindset to a Spirit-focused one? </w:t>
      </w:r>
    </w:p>
    <w:p w14:paraId="79C97729"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Spirit of Adoption</w:t>
      </w:r>
    </w:p>
    <w:p w14:paraId="40ED5AD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8:15 offers a beautiful image: "For you did not receive a spirit of slavery that returns you to fear, but you received the Spirit of sonship, by whom we cry, 'Abba! Father!'" You are not a slave to fear or sin; you are a beloved child of God. This relationship is intimate and personal, allowing you to approach God with confidence and trust. Embrace your identity as His child and let it shape your interactions with the world.</w:t>
      </w:r>
    </w:p>
    <w:p w14:paraId="6CC339E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embracing the Spirit of Adoption change your perspective on personal identity and belonging?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as a child of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Spirit of Adoption is crucial for overcoming feelings of isolation or rejection? </w:t>
      </w:r>
    </w:p>
    <w:p w14:paraId="1956BA1B"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C05164"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4AF8695" w14:textId="77777777" w:rsidR="00E233BD" w:rsidRDefault="00E233BD" w:rsidP="00E233BD">
      <w:pPr>
        <w:spacing w:line="247" w:lineRule="auto"/>
        <w:rPr>
          <w:rFonts w:eastAsia="Times New Roman"/>
          <w:b/>
          <w:bCs/>
          <w:kern w:val="0"/>
          <w:sz w:val="21"/>
          <w:szCs w:val="21"/>
        </w:rPr>
      </w:pPr>
    </w:p>
    <w:p w14:paraId="18906108" w14:textId="52FF3C0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Hope in Suffering</w:t>
      </w:r>
    </w:p>
    <w:p w14:paraId="75E71FC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8:18 provides comfort in times of trial: "I consider that our present sufferings are not comparable to the glory that will be revealed in us." Life can be tough, but this verse reminds us that our struggles are temporary. The glory that awaits us far outweighs any hardship we face now. Hold onto this hope and let it sustain you through difficult times, knowing that God is working all things for your good.</w:t>
      </w:r>
    </w:p>
    <w:p w14:paraId="5D4AC392" w14:textId="77777777" w:rsidR="00E233BD" w:rsidRDefault="00E233BD" w:rsidP="00E233BD">
      <w:pPr>
        <w:spacing w:line="247" w:lineRule="auto"/>
      </w:pPr>
      <w:r w:rsidRPr="00F6333B">
        <w:rPr>
          <w:rFonts w:eastAsia="Times New Roman"/>
          <w:kern w:val="0"/>
          <w:sz w:val="21"/>
          <w:szCs w:val="21"/>
        </w:rPr>
        <w:t>1. How can you find hope in suffering by trusting God's promises in Romans 8:18-25?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in your suffering from Romans 8:28?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the Spirit in Romans 8:26-27 help you endure difficult times?</w:t>
      </w:r>
    </w:p>
    <w:p w14:paraId="3058D438" w14:textId="23F085D3"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Creation's Groaning and Redemption</w:t>
      </w:r>
    </w:p>
    <w:p w14:paraId="5AD2328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8:22-23 speaks of creation's longing for redemption: "We know that the whole creation has been groaning together in the pains of childbirth until the present time." This imagery highlights the anticipation of a restored world. Just as creation longs for renewal, so do we. This hope encourages us to live with an eternal perspective, knowing that God is making all things new.</w:t>
      </w:r>
    </w:p>
    <w:p w14:paraId="4CE911C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participate in creation's redemption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creation,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creation's groaning is significant for understanding our role in the world? </w:t>
      </w:r>
    </w:p>
    <w:p w14:paraId="0F961972"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920A6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6E5C95A" w14:textId="77777777" w:rsidR="00E233BD" w:rsidRDefault="00E233BD" w:rsidP="00E233BD">
      <w:pPr>
        <w:spacing w:line="247" w:lineRule="auto"/>
        <w:rPr>
          <w:rFonts w:eastAsia="Times New Roman"/>
          <w:b/>
          <w:bCs/>
          <w:kern w:val="0"/>
          <w:sz w:val="21"/>
          <w:szCs w:val="21"/>
        </w:rPr>
      </w:pPr>
    </w:p>
    <w:p w14:paraId="245BC3A1" w14:textId="41A6610B"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Spirit's Intercession</w:t>
      </w:r>
    </w:p>
    <w:p w14:paraId="6F6CC42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8:26 offers reassurance: "In the same way, the Spirit helps us in our weakness. We do not know what we ought to pray for, but the Spirit Himself intercedes for us with groans too deep for words." When words fail, the Spirit steps in. This divine assistance ensures that your prayers align with God's will, even when you are unsure of what to ask. Trust in the Spirit's intercession and find peace in knowing that God hears you.</w:t>
      </w:r>
    </w:p>
    <w:p w14:paraId="3AAD6BF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become more aware of the Spirit's intercession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 intercedes for us in our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prayers with the Spirit's intercession? </w:t>
      </w:r>
    </w:p>
    <w:p w14:paraId="2A131F39"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All Things Work Together for Good</w:t>
      </w:r>
    </w:p>
    <w:p w14:paraId="3AA18E4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8:28 is a cornerstone of faith: "And we know that God works all things together for the good of those who love Him, who are called according to His purpose." This promise is a source of comfort and strength. No matter what life throws your way, God is orchestrating events for your ultimate good. This assurance allows you to face challenges with confidence, knowing that God is in control.</w:t>
      </w:r>
    </w:p>
    <w:p w14:paraId="62DCC31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trust God's plan when facing difficult situations, believing all things work for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challenges, knowing they contribute to your ultimate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purpose for good change your perspective on current struggles? </w:t>
      </w:r>
    </w:p>
    <w:p w14:paraId="7E38E2A2"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8A121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DAE1CD3" w14:textId="77777777" w:rsidR="00E233BD" w:rsidRDefault="00E233BD" w:rsidP="00E233BD">
      <w:pPr>
        <w:spacing w:line="247" w:lineRule="auto"/>
        <w:rPr>
          <w:rFonts w:eastAsia="Times New Roman"/>
          <w:b/>
          <w:bCs/>
          <w:kern w:val="0"/>
          <w:sz w:val="21"/>
          <w:szCs w:val="21"/>
        </w:rPr>
      </w:pPr>
    </w:p>
    <w:p w14:paraId="4A3610A4" w14:textId="00E5745F"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More Than Conquerors</w:t>
      </w:r>
    </w:p>
    <w:p w14:paraId="17294D0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8:37 declares, "No, in all these things we are more than conquerors through Him who loved us." This is not just about surviving; it's about thriving. With Christ, you have the power to overcome any obstacle. His love empowers you to rise above circumstances and live victoriously. Embrace this identity and let it fuel your journey.</w:t>
      </w:r>
    </w:p>
    <w:p w14:paraId="267BE8A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concept of being "more than conquerors"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helps us feel victorious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your identity as a conqueror in Christ? </w:t>
      </w:r>
    </w:p>
    <w:p w14:paraId="7A98CE2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Unbreakable Love</w:t>
      </w:r>
    </w:p>
    <w:p w14:paraId="532930D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8:38-39 concludes with a triumphant declaration: "For I am convinced that neither death nor life, neither angels nor principalities, neither the present nor the future, nor any powers, neither height nor depth, nor anything else in all creation, will be able to separate us from the love of God that is in Christ Jesus our Lord." This is the ultimate assurance. God's love is steadfast and unchanging. No force can sever this bond. Rest in this truth and let it be the foundation of your faith.</w:t>
      </w:r>
    </w:p>
    <w:p w14:paraId="6E447CCD"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experience and share God's unbreakable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unbreakable love impacts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unbreakable love during difficult times?</w:t>
      </w:r>
      <w:r w:rsidRPr="001B37DC">
        <w:br w:type="page"/>
      </w:r>
    </w:p>
    <w:p w14:paraId="5474C19A"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9 Teaching Points and Bible Study Questions</w:t>
      </w:r>
    </w:p>
    <w:p w14:paraId="1E3417F9" w14:textId="1B94D353"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Sovereign Choice</w:t>
      </w:r>
    </w:p>
    <w:p w14:paraId="4F887BE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9 reminds us that God is in control, and His choices are sovereign. As it is written, "I will have mercy on whom I have mercy, and I will have compassion on whom I have compassion" (Romans 9:15). This teaches us to trust in God's perfect plan, even when we don't fully understand it. His wisdom surpasses our own, and His decisions are always for the greater good.</w:t>
      </w:r>
    </w:p>
    <w:p w14:paraId="4207367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God's sovereign choice influence your response to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God's sovereignty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plan when it differs from your own desires? </w:t>
      </w:r>
    </w:p>
    <w:p w14:paraId="29C09D37"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Promise</w:t>
      </w:r>
    </w:p>
    <w:p w14:paraId="5D5C0CB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emphasizes that God's promises are unbreakable. "It is not as though God’s word has failed" (Romans 9:6). This reassures us that what God has promised, He will fulfill. We can stand firm in our faith, knowing that His word is reliable and steadfast.</w:t>
      </w:r>
    </w:p>
    <w:p w14:paraId="2F618C9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trust in God's promises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powerful despite human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promises daily? </w:t>
      </w:r>
    </w:p>
    <w:p w14:paraId="269FEB8E"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33586A"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BA0D8AE" w14:textId="77777777" w:rsidR="00E233BD" w:rsidRDefault="00E233BD" w:rsidP="00E233BD">
      <w:pPr>
        <w:spacing w:line="247" w:lineRule="auto"/>
        <w:rPr>
          <w:rFonts w:eastAsia="Times New Roman"/>
          <w:b/>
          <w:bCs/>
          <w:kern w:val="0"/>
          <w:sz w:val="21"/>
          <w:szCs w:val="21"/>
        </w:rPr>
      </w:pPr>
    </w:p>
    <w:p w14:paraId="4C5C810F" w14:textId="18D3AD0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Faith, Not Works</w:t>
      </w:r>
    </w:p>
    <w:p w14:paraId="13CFF95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9 highlights that righteousness comes through faith, not by works. "The Gentiles, who did not pursue righteousness, have obtained it, a righteousness that is by faith" (Romans 9:30). This is a powerful reminder that our salvation is a gift from God, not something we can earn through our own efforts.</w:t>
      </w:r>
    </w:p>
    <w:p w14:paraId="2C9E214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faith over works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emphasized over works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tempted to rely on works? </w:t>
      </w:r>
    </w:p>
    <w:p w14:paraId="496E847E"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Extends to All</w:t>
      </w:r>
    </w:p>
    <w:p w14:paraId="2FDDB35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illustrates that God's mercy is available to everyone, Jew and Gentile alike. "Even us, whom He has called, not only from the Jews but also from the Gentiles?" (Romans 9:24). This inclusivity is a beautiful testament to God's love for all His creation, encouraging us to share the Gospel with everyone.</w:t>
      </w:r>
    </w:p>
    <w:p w14:paraId="6736A53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demonstrate God's mercy to those you find difficult to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essential in fostering unity among diverse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mercy in your daily interactions? </w:t>
      </w:r>
    </w:p>
    <w:p w14:paraId="45599578"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23AA91"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9753D3E" w14:textId="77777777" w:rsidR="00E233BD" w:rsidRDefault="00E233BD" w:rsidP="00E233BD">
      <w:pPr>
        <w:spacing w:line="247" w:lineRule="auto"/>
        <w:rPr>
          <w:rFonts w:eastAsia="Times New Roman"/>
          <w:b/>
          <w:bCs/>
          <w:kern w:val="0"/>
          <w:sz w:val="21"/>
          <w:szCs w:val="21"/>
        </w:rPr>
      </w:pPr>
    </w:p>
    <w:p w14:paraId="366E06AD" w14:textId="1B5365CE"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Potter and the Clay</w:t>
      </w:r>
    </w:p>
    <w:p w14:paraId="3602FBC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9 uses the metaphor of the potter and the clay to show God's authority over creation. "Does not the potter have the right to make from the same lump of clay one vessel for special occasions and another for common use?" (Romans 9:21). This teaches us humility and the importance of submitting to God's will, trusting that He knows what is best for us.</w:t>
      </w:r>
    </w:p>
    <w:p w14:paraId="583DE6AC" w14:textId="78616ADC"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God's sovereignty as the Potter influence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our role as clay can lead to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purpose when you feel like an unfinished vessel?</w:t>
      </w:r>
      <w:r>
        <w:br/>
      </w:r>
      <w:r>
        <w:br/>
      </w:r>
      <w:r>
        <w:br/>
      </w:r>
      <w:r>
        <w:br/>
      </w:r>
      <w:r>
        <w:br/>
      </w:r>
      <w:r w:rsidRPr="00F6333B">
        <w:rPr>
          <w:rFonts w:eastAsia="Times New Roman"/>
          <w:b/>
          <w:bCs/>
          <w:kern w:val="0"/>
          <w:sz w:val="21"/>
          <w:szCs w:val="21"/>
        </w:rPr>
        <w:t>The Stumbling Stone</w:t>
      </w:r>
    </w:p>
    <w:p w14:paraId="59C7464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warns of the stumbling stone, which is Christ Himself. "See, I lay in Zion a stone of stumbling and a rock of offense, and the one who believes in Him will never be put to shame" (Romans 9:33). This serves as a reminder to embrace Christ fully, recognizing Him as the cornerstone of our faith.</w:t>
      </w:r>
    </w:p>
    <w:p w14:paraId="4CE0CE7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overcome personal "stumbling stones" in your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accept grace over works in their spiritual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recognize and avoid spiritual stumbling blocks? </w:t>
      </w:r>
    </w:p>
    <w:p w14:paraId="5486819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EBF7B4"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8852A5B" w14:textId="77777777" w:rsidR="00E233BD" w:rsidRDefault="00E233BD" w:rsidP="00E233BD">
      <w:pPr>
        <w:spacing w:line="247" w:lineRule="auto"/>
        <w:rPr>
          <w:rFonts w:eastAsia="Times New Roman"/>
          <w:b/>
          <w:bCs/>
          <w:kern w:val="0"/>
          <w:sz w:val="21"/>
          <w:szCs w:val="21"/>
        </w:rPr>
      </w:pPr>
    </w:p>
    <w:p w14:paraId="675C900D" w14:textId="1420E71F"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Patience and Purpose</w:t>
      </w:r>
    </w:p>
    <w:p w14:paraId="650F3C1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9 reveals God's patience and His purpose in delaying judgment. "What if God, intending to show His wrath and make His power known, bore with great patience the vessels of wrath prepared for destruction?" (Romans 9:22). This patience is an opportunity for repentance and salvation, underscoring God's desire for all to come to Him.</w:t>
      </w:r>
    </w:p>
    <w:p w14:paraId="1481BB8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demonstrate patience in situations where God's purpose isn't immediately clear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patience is essential in fulfilling His purpose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to apply in your relationships with others? </w:t>
      </w:r>
    </w:p>
    <w:p w14:paraId="50046DE8"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Remnant Chosen by Grace</w:t>
      </w:r>
    </w:p>
    <w:p w14:paraId="54F92FC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speaks of a remnant chosen by grace. "Though the number of the Israelites is like the sand of the sea, only the remnant will be saved" (Romans 9:27). This highlights God's grace in preserving a faithful remnant, encouraging us to remain steadfast in our faith.</w:t>
      </w:r>
    </w:p>
    <w:p w14:paraId="76AABE9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God's grace in choosing a remnant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concept of a remnant is important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part of the remnant chosen by grace in your community? </w:t>
      </w:r>
    </w:p>
    <w:p w14:paraId="0AB1D91E"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6E38C5"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85E48F0" w14:textId="77777777" w:rsidR="00E233BD" w:rsidRDefault="00E233BD" w:rsidP="00E233BD">
      <w:pPr>
        <w:spacing w:line="247" w:lineRule="auto"/>
        <w:rPr>
          <w:rFonts w:eastAsia="Times New Roman"/>
          <w:b/>
          <w:bCs/>
          <w:kern w:val="0"/>
          <w:sz w:val="21"/>
          <w:szCs w:val="21"/>
        </w:rPr>
      </w:pPr>
    </w:p>
    <w:p w14:paraId="0F5F2DEF" w14:textId="40848E9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Mystery of God's Ways</w:t>
      </w:r>
    </w:p>
    <w:p w14:paraId="5171D36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9 acknowledges the mystery of God's ways, which are beyond human comprehension. "Who can resist His will?" (Romans 9:19). This invites us to trust in God's wisdom and to find peace in the knowledge that His ways are higher than ours.</w:t>
      </w:r>
    </w:p>
    <w:p w14:paraId="16C835B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trust God's plan when His ways seem mysterious or unclear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show mercy to some and not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mysterious ways in your daily decisions? </w:t>
      </w:r>
    </w:p>
    <w:p w14:paraId="19C18DC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Share the Gospel</w:t>
      </w:r>
    </w:p>
    <w:p w14:paraId="31685B5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9 inspires us to share the Gospel with urgency and love. The chapter's themes of mercy, grace, and faith remind us of the importance of spreading the Good News. As we are called to be vessels of His message, let us be bold in proclaiming the hope found in Christ.</w:t>
      </w:r>
    </w:p>
    <w:p w14:paraId="0B84E8DB"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share the Gospel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the Gospel despite potential rejection?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overcome fear in sharing your faith?</w:t>
      </w:r>
      <w:r w:rsidRPr="001B37DC">
        <w:br w:type="page"/>
      </w:r>
    </w:p>
    <w:p w14:paraId="04E5E1A5"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10 Teaching Points and Bible Study Questions</w:t>
      </w:r>
    </w:p>
    <w:p w14:paraId="020E2062" w14:textId="4D4F522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Power of Faith Over Works</w:t>
      </w:r>
    </w:p>
    <w:p w14:paraId="72FCEDD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10:9 reminds us, "If you confess with your mouth, 'Jesus is Lord,' and believe in your heart that God raised Him from the dead, you will be saved." This verse underscores the transformative power of faith. It's not about ticking off a checklist of good deeds but about a heartfelt belief in Jesus Christ. This faith is the key to salvation, a gift freely given, not earned.</w:t>
      </w:r>
    </w:p>
    <w:p w14:paraId="6C3E6C8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faith in daily decisions over relying solely on your own efforts?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emphasized over works in achieving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challenging situations? </w:t>
      </w:r>
    </w:p>
    <w:p w14:paraId="31D6C386"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Salvation</w:t>
      </w:r>
    </w:p>
    <w:p w14:paraId="1717B9F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10:12 declares, "For there is no difference between Jew and Greek; the same Lord is Lord of all, and gives richly to all who call on Him." This is a beautiful reminder that salvation is available to everyone, regardless of background or status. The gospel is inclusive, breaking down barriers and uniting us under one Lord.</w:t>
      </w:r>
    </w:p>
    <w:p w14:paraId="0446A4E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share the message of universal salvation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believe that salvation is available to everyone?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inclusivity in your faith community's outreach efforts? </w:t>
      </w:r>
    </w:p>
    <w:p w14:paraId="7DE5B046"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100DCB"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2DF0ED53" w14:textId="77777777" w:rsidR="00E233BD" w:rsidRDefault="00E233BD" w:rsidP="00E233BD">
      <w:pPr>
        <w:spacing w:line="247" w:lineRule="auto"/>
        <w:rPr>
          <w:rFonts w:eastAsia="Times New Roman"/>
          <w:b/>
          <w:bCs/>
          <w:kern w:val="0"/>
          <w:sz w:val="21"/>
          <w:szCs w:val="21"/>
        </w:rPr>
      </w:pPr>
    </w:p>
    <w:p w14:paraId="25312024" w14:textId="67EDEED9"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Importance of Proclaiming the Gospel</w:t>
      </w:r>
    </w:p>
    <w:p w14:paraId="68AABFF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10:14, Paul asks, "How can they believe in the One of whom they have not heard?" This highlights the critical role of sharing the gospel. We are called to be messengers of hope, spreading the good news so others can experience the joy and peace that comes from knowing Christ.</w:t>
      </w:r>
    </w:p>
    <w:p w14:paraId="7993847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incorporate sharing the Gospel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proclaiming the Gospel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in sharing your faith? </w:t>
      </w:r>
    </w:p>
    <w:p w14:paraId="2B4D3D8B"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Simplicity of the Gospel Message</w:t>
      </w:r>
    </w:p>
    <w:p w14:paraId="4D3ECA7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10:8 states, "The word is near you; it is in your mouth and in your heart." The gospel is not a complex doctrine reserved for theologians; it's a simple truth accessible to all. This simplicity is its strength, allowing anyone to grasp and embrace it.</w:t>
      </w:r>
    </w:p>
    <w:p w14:paraId="7CE9662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simplicity of the gospel message in your daily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simplicity of the gospel is crucial for effective evangelism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gospel message remains clear and uncomplicated in your life? </w:t>
      </w:r>
    </w:p>
    <w:p w14:paraId="75C099F2"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B7EB9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E73C99E" w14:textId="77777777" w:rsidR="00E233BD" w:rsidRDefault="00E233BD" w:rsidP="00E233BD">
      <w:pPr>
        <w:spacing w:line="247" w:lineRule="auto"/>
        <w:rPr>
          <w:rFonts w:eastAsia="Times New Roman"/>
          <w:b/>
          <w:bCs/>
          <w:kern w:val="0"/>
          <w:sz w:val="21"/>
          <w:szCs w:val="21"/>
        </w:rPr>
      </w:pPr>
    </w:p>
    <w:p w14:paraId="2100F835" w14:textId="05D60468"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Necessity of Hearing the Word</w:t>
      </w:r>
    </w:p>
    <w:p w14:paraId="3D3EBD7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10:17 tells us, "So then faith comes by hearing, and hearing by the word of Christ." This emphasizes the importance of engaging with Scripture. Regularly reading and listening to God's Word strengthens our faith and equips us to face life's challenges with confidence.</w:t>
      </w:r>
    </w:p>
    <w:p w14:paraId="1B28995C" w14:textId="77777777" w:rsidR="00E233BD" w:rsidRDefault="00E233BD" w:rsidP="00E233BD">
      <w:pPr>
        <w:spacing w:line="247" w:lineRule="auto"/>
      </w:pPr>
      <w:r w:rsidRPr="00F6333B">
        <w:rPr>
          <w:rFonts w:eastAsia="Times New Roman"/>
          <w:kern w:val="0"/>
          <w:sz w:val="21"/>
          <w:szCs w:val="21"/>
        </w:rPr>
        <w:t>1. How can you create opportunities to hear and share the Word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hearing the Word is essential for strengthening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others have the chance to hear the Word?</w:t>
      </w:r>
    </w:p>
    <w:p w14:paraId="02B1ED9C" w14:textId="6FE40F3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Confession in Salvation</w:t>
      </w:r>
    </w:p>
    <w:p w14:paraId="7EF5254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10:10 explains, "For with your heart you believe and are justified, and with your mouth you confess and are saved." Confession is more than just words; it's a public declaration of our faith and commitment to Christ. It's a powerful act that solidifies our relationship with Him.</w:t>
      </w:r>
    </w:p>
    <w:p w14:paraId="1DA40A0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confessing your faith impact your daily interactions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verbal confession is emphasized alongside belief in the heart for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confession aligns with your actions and lifestyle? </w:t>
      </w:r>
    </w:p>
    <w:p w14:paraId="5533B46A"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B7A7EF"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8CD17A0" w14:textId="77777777" w:rsidR="00E233BD" w:rsidRDefault="00E233BD" w:rsidP="00E233BD">
      <w:pPr>
        <w:spacing w:line="247" w:lineRule="auto"/>
        <w:rPr>
          <w:rFonts w:eastAsia="Times New Roman"/>
          <w:b/>
          <w:bCs/>
          <w:kern w:val="0"/>
          <w:sz w:val="21"/>
          <w:szCs w:val="21"/>
        </w:rPr>
      </w:pPr>
    </w:p>
    <w:p w14:paraId="3922B632" w14:textId="58B23CA3"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03B4605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10:11 assures us, "Everyone who believes in Him will not be put to shame." God's promises are steadfast and reliable. When we place our trust in Him, we can be confident that He will never let us down, providing a firm foundation for our lives.</w:t>
      </w:r>
    </w:p>
    <w:p w14:paraId="39E11B6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assurance of God's promises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during challenging times? </w:t>
      </w:r>
    </w:p>
    <w:p w14:paraId="0BE56643"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Evangelism</w:t>
      </w:r>
    </w:p>
    <w:p w14:paraId="7A90C70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10:15 asks, "How beautiful are the feet of those who bring good news!" This verse celebrates the privilege and responsibility of sharing the gospel. As believers, we are called to be active participants in God's mission, bringing light to a world in need.</w:t>
      </w:r>
    </w:p>
    <w:p w14:paraId="1F2FEAE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share your faith in everyday conversations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understand others' beliefs when evangelizing?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in sharing the gospel? </w:t>
      </w:r>
    </w:p>
    <w:p w14:paraId="2A23143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849060"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025AE71" w14:textId="77777777" w:rsidR="00E233BD" w:rsidRDefault="00E233BD" w:rsidP="00E233BD">
      <w:pPr>
        <w:spacing w:line="247" w:lineRule="auto"/>
        <w:rPr>
          <w:rFonts w:eastAsia="Times New Roman"/>
          <w:b/>
          <w:bCs/>
          <w:kern w:val="0"/>
          <w:sz w:val="21"/>
          <w:szCs w:val="21"/>
        </w:rPr>
      </w:pPr>
    </w:p>
    <w:p w14:paraId="0C52681F" w14:textId="7BA3A609"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Equality of All Believers</w:t>
      </w:r>
    </w:p>
    <w:p w14:paraId="5071317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10:13 proclaims, "Everyone who calls on the name of the Lord will be saved." This reinforces the idea that in Christ, there is no hierarchy. We are all equal recipients of His grace, united by our shared faith and love for our Savior.</w:t>
      </w:r>
    </w:p>
    <w:p w14:paraId="2182C7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promote equality among believers in your community based on Romans 10:12-13?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equality among believers strengthens the church's mission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all believers feel valued and included in your church? </w:t>
      </w:r>
    </w:p>
    <w:p w14:paraId="312C07E3"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Gospel Message</w:t>
      </w:r>
    </w:p>
    <w:p w14:paraId="0137648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10:21 reflects God's persistent outreach, "All day long I have held out My hands to a disobedient and obstinate people." This highlights the urgency of responding to the gospel. God's invitation is open, but it's up to us to accept it and share it with others, knowing that time is of the essence.</w:t>
      </w:r>
    </w:p>
    <w:p w14:paraId="4517AF49"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share the Gospel message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emphasized in spreading the Gospel according to Romans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the Gospel message reaches those who haven't heard it?</w:t>
      </w:r>
      <w:r w:rsidRPr="001B37DC">
        <w:br w:type="page"/>
      </w:r>
    </w:p>
    <w:p w14:paraId="38AC581E"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11 Teaching Points and Bible Study Questions</w:t>
      </w:r>
    </w:p>
    <w:p w14:paraId="46BD389C" w14:textId="50A1F29A"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Faithfulness to His People</w:t>
      </w:r>
    </w:p>
    <w:p w14:paraId="64319DF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11 reminds us that God never abandons His people. Paul writes, "God has not rejected His people, whom He foreknew" (Romans 11:2). This assurance is a powerful reminder that no matter how far we stray, God’s promises remain steadfast. His faithfulness is a cornerstone of our faith, encouraging us to trust in His eternal plan.</w:t>
      </w:r>
    </w:p>
    <w:p w14:paraId="5E86497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or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to Israel is relevant to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during difficult times? </w:t>
      </w:r>
    </w:p>
    <w:p w14:paraId="60BD960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Remnant Chosen by Grace</w:t>
      </w:r>
    </w:p>
    <w:p w14:paraId="64305F2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every generation, God preserves a remnant who remain faithful. "So too, at the present time there is a remnant chosen by grace" (Romans 11:5). This teaches us that God’s grace is always at work, even when it seems like faith is dwindling. It’s a call to be part of that remnant, living out our faith boldly and authentically.</w:t>
      </w:r>
    </w:p>
    <w:p w14:paraId="2EC0581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God's grace in choosing a remnant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concept of a remnant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part of God's chosen remnant in your community? </w:t>
      </w:r>
    </w:p>
    <w:p w14:paraId="39342BD2"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9C0A32"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1336361" w14:textId="77777777" w:rsidR="00E233BD" w:rsidRDefault="00E233BD" w:rsidP="00E233BD">
      <w:pPr>
        <w:spacing w:line="247" w:lineRule="auto"/>
        <w:rPr>
          <w:rFonts w:eastAsia="Times New Roman"/>
          <w:b/>
          <w:bCs/>
          <w:kern w:val="0"/>
          <w:sz w:val="21"/>
          <w:szCs w:val="21"/>
        </w:rPr>
      </w:pPr>
    </w:p>
    <w:p w14:paraId="2400C8F8" w14:textId="2A3FEB52"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Grace Over Works</w:t>
      </w:r>
    </w:p>
    <w:p w14:paraId="4D2A9EA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emphasizes that salvation is by grace, not by works. "And if by grace, then it is no longer by works; otherwise grace would no longer be grace" (Romans 11:6). This liberating truth frees us from the burden of trying to earn God’s favor and invites us to rest in His unmerited love.</w:t>
      </w:r>
    </w:p>
    <w:p w14:paraId="7715F86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rely more on grace rather than your own efforts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grace is emphasized over works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grace when you feel pressured to perform? </w:t>
      </w:r>
    </w:p>
    <w:p w14:paraId="20E6C7E2"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Hardening</w:t>
      </w:r>
    </w:p>
    <w:p w14:paraId="508EDB6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11 discusses the temporary hardening of Israel, a mystery that serves a greater purpose. "Israel has experienced a hardening in part until the full number of the Gentiles has come in" (Romans 11:25). This teaches us that God’s plans are intricate and beyond our full understanding, yet they are always aimed at redemption and restoration.</w:t>
      </w:r>
    </w:p>
    <w:p w14:paraId="1382ED8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understanding the mystery of hardening influence your approach to those who reject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some hearts to be hardened, and how does this affect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open-hearted and receptive to God's guidance in your life? </w:t>
      </w:r>
    </w:p>
    <w:p w14:paraId="39237DF4"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D8542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77670EE" w14:textId="77777777" w:rsidR="00E233BD" w:rsidRDefault="00E233BD" w:rsidP="00E233BD">
      <w:pPr>
        <w:spacing w:line="247" w:lineRule="auto"/>
        <w:rPr>
          <w:rFonts w:eastAsia="Times New Roman"/>
          <w:b/>
          <w:bCs/>
          <w:kern w:val="0"/>
          <w:sz w:val="21"/>
          <w:szCs w:val="21"/>
        </w:rPr>
      </w:pPr>
    </w:p>
    <w:p w14:paraId="20DE62D4" w14:textId="3D21744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Inclusion of the Gentiles</w:t>
      </w:r>
    </w:p>
    <w:p w14:paraId="0E82274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highlights the inclusion of the Gentiles into God’s family. "I am speaking to you Gentiles. Inasmuch as I am the apostle to the Gentiles, I take pride in my ministry" (Romans 11:13). This inclusion is a testament to God’s expansive love and His desire for all to come to Him, breaking down barriers and uniting us in Christ.</w:t>
      </w:r>
    </w:p>
    <w:p w14:paraId="14139C1D" w14:textId="77777777" w:rsidR="00E233BD" w:rsidRDefault="00E233BD" w:rsidP="00E233BD">
      <w:pPr>
        <w:spacing w:line="247" w:lineRule="auto"/>
      </w:pPr>
      <w:r w:rsidRPr="00F6333B">
        <w:rPr>
          <w:rFonts w:eastAsia="Times New Roman"/>
          <w:kern w:val="0"/>
          <w:sz w:val="21"/>
          <w:szCs w:val="21"/>
        </w:rPr>
        <w:t>1. How can you actively embrace diversity in your community, reflecting the inclusion of Gentiles in Romans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understand God's mercy towards all, as shown in Romans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unity among different cultural or religious backgrounds in your daily life?</w:t>
      </w:r>
    </w:p>
    <w:p w14:paraId="55CEAB84" w14:textId="5A874FF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Olive Tree Analogy</w:t>
      </w:r>
    </w:p>
    <w:p w14:paraId="7496D03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uses the olive tree to illustrate how Gentiles are grafted into the rich heritage of Israel. "You, though a wild olive shoot, have been grafted in among the others" (Romans 11:17). This analogy reminds us of our connection to the roots of faith and the importance of humility and gratitude for being part of God’s family.</w:t>
      </w:r>
    </w:p>
    <w:p w14:paraId="58BF22C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the Olive Tree analogy influence your understanding of inclusion and unity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"grafted" into the spiritual community described in Romans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is essential when considering your place in the Olive Tree analogy? </w:t>
      </w:r>
    </w:p>
    <w:p w14:paraId="18368CA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79A2B7"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58B3E3D" w14:textId="77777777" w:rsidR="00E233BD" w:rsidRDefault="00E233BD" w:rsidP="00E233BD">
      <w:pPr>
        <w:spacing w:line="247" w:lineRule="auto"/>
        <w:rPr>
          <w:rFonts w:eastAsia="Times New Roman"/>
          <w:b/>
          <w:bCs/>
          <w:kern w:val="0"/>
          <w:sz w:val="21"/>
          <w:szCs w:val="21"/>
        </w:rPr>
      </w:pPr>
    </w:p>
    <w:p w14:paraId="37A600BD" w14:textId="346443D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Kindness and Severity of God</w:t>
      </w:r>
    </w:p>
    <w:p w14:paraId="7677215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11 presents a balanced view of God’s nature. "Consider therefore the kindness and severity of God" (Romans 11:22). This duality encourages us to appreciate God’s mercy while respecting His justice, leading us to live in reverence and awe of His character.</w:t>
      </w:r>
    </w:p>
    <w:p w14:paraId="5346AF7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balance recognizing God's kindness and severity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both God's kindness and severity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kindness in challenging situations? </w:t>
      </w:r>
    </w:p>
    <w:p w14:paraId="59C55BBD"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Israel’s Restoration</w:t>
      </w:r>
    </w:p>
    <w:p w14:paraId="035D4BC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speaks of a future restoration for Israel. "And so all Israel will be saved" (Romans 11:26). This promise underscores God’s unwavering commitment to His covenant people and inspires hope for the ultimate fulfillment of His redemptive plan.</w:t>
      </w:r>
    </w:p>
    <w:p w14:paraId="2D30331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promise of Israel's restoration to your personal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to Israel is important for understanding His promises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restoration about hope and patience in your own life challenges? </w:t>
      </w:r>
    </w:p>
    <w:p w14:paraId="1A8AD73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7ED1F1"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D3B0FD6" w14:textId="77777777" w:rsidR="00E233BD" w:rsidRDefault="00E233BD" w:rsidP="00E233BD">
      <w:pPr>
        <w:spacing w:line="247" w:lineRule="auto"/>
        <w:rPr>
          <w:rFonts w:eastAsia="Times New Roman"/>
          <w:b/>
          <w:bCs/>
          <w:kern w:val="0"/>
          <w:sz w:val="21"/>
          <w:szCs w:val="21"/>
        </w:rPr>
      </w:pPr>
    </w:p>
    <w:p w14:paraId="2D2586A6" w14:textId="7348DC5F"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God’s Unsearchable Judgments</w:t>
      </w:r>
    </w:p>
    <w:p w14:paraId="13AB611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chapter concludes with a doxology praising God’s wisdom. "Oh, the depth of the riches of the wisdom and knowledge of God!" (Romans 11:33). This exclamation invites us to marvel at God’s infinite wisdom and to trust in His perfect judgments, even when we cannot see the full picture.</w:t>
      </w:r>
    </w:p>
    <w:p w14:paraId="30B8F14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trust God's unsearchable judgments in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God's mysterious ways can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unsearchable judgments to apply in your decision-making process? </w:t>
      </w:r>
    </w:p>
    <w:p w14:paraId="420CC13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for God’s Glory</w:t>
      </w:r>
    </w:p>
    <w:p w14:paraId="7E5CB94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Ultimately, Romans 11 calls us to live for God’s glory. "For from Him and through Him and to Him are all things. To Him be the glory forever! Amen" (Romans 11:36). This is a powerful reminder that our lives are meant to reflect His glory, encouraging us to align our actions and purpose with His divine will.</w:t>
      </w:r>
    </w:p>
    <w:p w14:paraId="463C2338"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demonstrate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decisions reflect living for God's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mercy is essential in living for His glory?</w:t>
      </w:r>
      <w:r w:rsidRPr="001B37DC">
        <w:br w:type="page"/>
      </w:r>
    </w:p>
    <w:p w14:paraId="0C1FFA22"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12 Teaching Points and Bible Study Questions</w:t>
      </w:r>
    </w:p>
    <w:p w14:paraId="41CB9536" w14:textId="6DDB7129"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Transform Your Mind</w:t>
      </w:r>
    </w:p>
    <w:p w14:paraId="3A280E9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12:2 encourages us, "Do not be conformed to this world, but be transformed by the renewing of your mind." This is a call to break free from worldly patterns and embrace a mindset aligned with God's will. By immersing ourselves in Scripture and prayer, we can renew our minds daily, allowing us to discern what is good, pleasing, and perfect in God's eyes. This transformation is not just a one-time event but a continuous journey of growth and understanding.</w:t>
      </w:r>
    </w:p>
    <w:p w14:paraId="2DC36AE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renew your mind daily to align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in your life reflect a transformed mind according to Romans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renewing your mind is essential for spiritual growth and discernment? </w:t>
      </w:r>
    </w:p>
    <w:p w14:paraId="3CE8E96C"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w:t>
      </w:r>
    </w:p>
    <w:p w14:paraId="4E4FB55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12:3, Paul advises, "Do not think of yourself more highly than you ought, but think of yourself with sober judgment." Humility is a cornerstone of Christian character. Recognizing our limitations and relying on God's grace keeps us grounded. It allows us to serve others genuinely and appreciate the diverse gifts within the body of Christ, fostering unity and love.</w:t>
      </w:r>
    </w:p>
    <w:p w14:paraId="62ECB40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according to Romans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humility is essential for fostering genuine community as described in Romans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others' needs over your own, as encouraged in Romans 12? </w:t>
      </w:r>
    </w:p>
    <w:p w14:paraId="5A4765E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F7F0A2"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BDD383A" w14:textId="77777777" w:rsidR="00E233BD" w:rsidRDefault="00E233BD" w:rsidP="00E233BD">
      <w:pPr>
        <w:spacing w:line="247" w:lineRule="auto"/>
        <w:rPr>
          <w:rFonts w:eastAsia="Times New Roman"/>
          <w:b/>
          <w:bCs/>
          <w:kern w:val="0"/>
          <w:sz w:val="21"/>
          <w:szCs w:val="21"/>
        </w:rPr>
      </w:pPr>
    </w:p>
    <w:p w14:paraId="2DC36030" w14:textId="72D76226"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Use Your Gifts</w:t>
      </w:r>
    </w:p>
    <w:p w14:paraId="3B4DDDA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12:6-8 reminds us that "we have different gifts according to the grace given to us." Whether it's teaching, serving, encouraging, or leading, each gift is vital to the church's mission. Embrace your unique talents and use them to glorify God and edify others. Remember, every role is significant, and together, we form a complete and effective body of Christ.</w:t>
      </w:r>
    </w:p>
    <w:p w14:paraId="353CAC0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develop your unique gifts to serve others effectively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use your gifts in collaboration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recognize and utilize their own gifts? </w:t>
      </w:r>
    </w:p>
    <w:p w14:paraId="739F6A8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Sincerely</w:t>
      </w:r>
    </w:p>
    <w:p w14:paraId="45C6471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"Love must be sincere. Hate what is evil; cling to what is good" (Romans 12:9). Genuine love is more than a feeling; it's an action. It involves rejecting evil and holding fast to goodness. By loving sincerely, we reflect Christ's love to the world, creating a ripple effect that can transform hearts and communities.</w:t>
      </w:r>
    </w:p>
    <w:p w14:paraId="62A1D7A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demonstrate sincere love to someone you find difficult to connect with?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love is genuine and not hypocritical?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sincere love is essential for building strong, authentic relationships? </w:t>
      </w:r>
    </w:p>
    <w:p w14:paraId="4E96612E"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426C94"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3A5357CA" w14:textId="77777777" w:rsidR="00E233BD" w:rsidRDefault="00E233BD" w:rsidP="00E233BD">
      <w:pPr>
        <w:spacing w:line="247" w:lineRule="auto"/>
        <w:rPr>
          <w:rFonts w:eastAsia="Times New Roman"/>
          <w:b/>
          <w:bCs/>
          <w:kern w:val="0"/>
          <w:sz w:val="21"/>
          <w:szCs w:val="21"/>
        </w:rPr>
      </w:pPr>
    </w:p>
    <w:p w14:paraId="75DB1880" w14:textId="274C6F3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Be Devoted to One Another</w:t>
      </w:r>
    </w:p>
    <w:p w14:paraId="7147E9D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12:10 encourages us to "be devoted to one another in brotherly love." This devotion goes beyond mere acquaintance; it calls for deep, familial bonds within the church. By honoring and supporting each other, we build a strong, resilient community that stands firm in faith and love.</w:t>
      </w:r>
    </w:p>
    <w:p w14:paraId="2E13526B" w14:textId="77777777" w:rsidR="00E233BD" w:rsidRDefault="00E233BD" w:rsidP="00E233BD">
      <w:pPr>
        <w:spacing w:line="247" w:lineRule="auto"/>
      </w:pPr>
      <w:r w:rsidRPr="00F6333B">
        <w:rPr>
          <w:rFonts w:eastAsia="Times New Roman"/>
          <w:kern w:val="0"/>
          <w:sz w:val="21"/>
          <w:szCs w:val="21"/>
        </w:rPr>
        <w:t>1. How can you practically show devotion to others in your daily interactions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devoted to one another strengthens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others' needs over your own in your relationships?</w:t>
      </w:r>
    </w:p>
    <w:p w14:paraId="1877D38F" w14:textId="42A0CE33"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Serve with Zeal</w:t>
      </w:r>
    </w:p>
    <w:p w14:paraId="47FBCF7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"Never be lacking in zeal, but keep your spiritual fervor, serving the Lord" (Romans 12:11). Passionate service is contagious. When we serve with enthusiasm and dedication, we inspire others to do the same. This fervor not only energizes our personal walk with God but also invigorates the entire church body.</w:t>
      </w:r>
    </w:p>
    <w:p w14:paraId="2253031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overcome obstacles that hinder serving with zeal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with zeal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enthusiasm in your service to others? </w:t>
      </w:r>
    </w:p>
    <w:p w14:paraId="5D466F8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7821D8"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1D000148" w14:textId="77777777" w:rsidR="00E233BD" w:rsidRDefault="00E233BD" w:rsidP="00E233BD">
      <w:pPr>
        <w:spacing w:line="247" w:lineRule="auto"/>
        <w:rPr>
          <w:rFonts w:eastAsia="Times New Roman"/>
          <w:b/>
          <w:bCs/>
          <w:kern w:val="0"/>
          <w:sz w:val="21"/>
          <w:szCs w:val="21"/>
        </w:rPr>
      </w:pPr>
    </w:p>
    <w:p w14:paraId="65AB452D" w14:textId="12B74C8A"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Rejoice in Hope</w:t>
      </w:r>
    </w:p>
    <w:p w14:paraId="7689C0C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12:12 tells us to "be joyful in hope, patient in affliction, faithful in prayer." Hope is a powerful motivator. It sustains us through trials and encourages us to persevere. By rejoicing in hope, we maintain a positive outlook, trusting in God's promises and His perfect timing.</w:t>
      </w:r>
    </w:p>
    <w:p w14:paraId="1DB5DF6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cultivate hope in challenging situations according to Romans 12:12?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in hope is essential for maintaining a positive outlook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to rejoice in hope daily? </w:t>
      </w:r>
    </w:p>
    <w:p w14:paraId="65471F31"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Hospitality</w:t>
      </w:r>
    </w:p>
    <w:p w14:paraId="7484994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"Share with the saints who are in need. Practice hospitality" (Romans 12:13). Hospitality is more than opening our homes; it's about opening our hearts. By welcoming others and meeting their needs, we demonstrate Christ's love in tangible ways, creating a warm and inviting atmosphere for fellowship and growth.</w:t>
      </w:r>
    </w:p>
    <w:p w14:paraId="1DF92A0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incorporate hospitality into your daily routine with limited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practicing hospitality is emphasized in building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make someone feel welcome in your home or space? </w:t>
      </w:r>
    </w:p>
    <w:p w14:paraId="77ED1CFF"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A55837"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E2CBDF1" w14:textId="77777777" w:rsidR="00E233BD" w:rsidRDefault="00E233BD" w:rsidP="00E233BD">
      <w:pPr>
        <w:spacing w:line="247" w:lineRule="auto"/>
        <w:rPr>
          <w:rFonts w:eastAsia="Times New Roman"/>
          <w:b/>
          <w:bCs/>
          <w:kern w:val="0"/>
          <w:sz w:val="21"/>
          <w:szCs w:val="21"/>
        </w:rPr>
      </w:pPr>
    </w:p>
    <w:p w14:paraId="7ACD7A3F" w14:textId="0C35FCB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Bless Your Persecutors</w:t>
      </w:r>
    </w:p>
    <w:p w14:paraId="37D7B5D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12:14 challenges us to "bless those who persecute you; bless and do not curse." This counter-cultural command calls us to respond to hostility with kindness and prayer. By doing so, we reflect Christ's grace and mercy, potentially softening hearts and opening doors for reconciliation.</w:t>
      </w:r>
    </w:p>
    <w:p w14:paraId="6967521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bless someone who has wronged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blessing persecutors is emphasized in fostering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maintain a positive attitude towards those who consistently oppose you? </w:t>
      </w:r>
    </w:p>
    <w:p w14:paraId="3BC43E07"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Harmony</w:t>
      </w:r>
    </w:p>
    <w:p w14:paraId="728C62F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"Live in harmony with one another" (Romans 12:16). Harmony requires effort and intentionality. It involves setting aside differences and focusing on common goals. By striving for peace and understanding, we create a unified body that effectively witnesses to the world, showcasing the transformative power of the Gospel.</w:t>
      </w:r>
    </w:p>
    <w:p w14:paraId="0EBC8D92"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promote harmony in your community despite differing opinions and backgrounds?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resolve conflicts and maintain peace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living in harmony is essential for personal and communal growth?</w:t>
      </w:r>
      <w:r w:rsidRPr="001B37DC">
        <w:br w:type="page"/>
      </w:r>
    </w:p>
    <w:p w14:paraId="728FE198"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13 Teaching Points and Bible Study Questions</w:t>
      </w:r>
    </w:p>
    <w:p w14:paraId="14CE6FF8" w14:textId="657F88A3"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Submit to Governing Authorities</w:t>
      </w:r>
    </w:p>
    <w:p w14:paraId="4EAA385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 reminds us, "Let every person be subject to the governing authorities, for there is no authority except that which is from God." This verse encourages us to respect and obey the laws of the land, recognizing that God has established these authorities for our good. By doing so, we demonstrate our trust in God's sovereign plan and contribute to a peaceful and orderly society.</w:t>
      </w:r>
    </w:p>
    <w:p w14:paraId="7341154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balance submitting to authorities with standing up for your personal beliefs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respecting laws you personally disagree with?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submitting to governing authorities matter in your daily life and community interactions? </w:t>
      </w:r>
    </w:p>
    <w:p w14:paraId="22D97E23"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Authority as God's Servant</w:t>
      </w:r>
    </w:p>
    <w:p w14:paraId="0CC8D39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13:4, Paul describes rulers as "God’s servant for your good." This perspective helps us see that even imperfect leaders can be used by God to accomplish His purposes. By praying for our leaders and supporting just governance, we align ourselves with God's work in the world.</w:t>
      </w:r>
    </w:p>
    <w:p w14:paraId="0F6B122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demonstrate respect for authority in your daily interactions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authority figures as His servants for good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when you disagree with an authority figure while still honoring their position? </w:t>
      </w:r>
    </w:p>
    <w:p w14:paraId="51DE300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63CC5E"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2DD010C" w14:textId="77777777" w:rsidR="00E233BD" w:rsidRDefault="00E233BD" w:rsidP="00E233BD">
      <w:pPr>
        <w:spacing w:line="247" w:lineRule="auto"/>
        <w:rPr>
          <w:rFonts w:eastAsia="Times New Roman"/>
          <w:b/>
          <w:bCs/>
          <w:kern w:val="0"/>
          <w:sz w:val="21"/>
          <w:szCs w:val="21"/>
        </w:rPr>
      </w:pPr>
    </w:p>
    <w:p w14:paraId="19A3BC55" w14:textId="4FA4083E"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Conscience</w:t>
      </w:r>
    </w:p>
    <w:p w14:paraId="397CC6C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13:5 advises, "Therefore, it is necessary to submit to authority, not only to avoid punishment, but also as a matter of conscience." Our conscience, informed by Scripture, guides us to act righteously. When we obey laws and respect authority, we maintain a clear conscience before God and man.</w:t>
      </w:r>
    </w:p>
    <w:p w14:paraId="02E24EC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conscience aligns with God's will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well-informed conscience is crucial for living a righteous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conscience to resist societal pressures? </w:t>
      </w:r>
    </w:p>
    <w:p w14:paraId="3EF41E2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Pay What You Owe</w:t>
      </w:r>
    </w:p>
    <w:p w14:paraId="36348D9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13:7 instructs, "Pay everyone what you owe him: taxes to whom taxes are due, revenue to whom revenue is due, respect to whom respect is due, honor to whom honor is due." This verse encourages us to fulfill our obligations, whether financial or relational, as a testimony of integrity and faithfulness.</w:t>
      </w:r>
    </w:p>
    <w:p w14:paraId="1927B94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 fulfill your financial and moral obligations to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pay debts beyond just financial ones, like respect and honor?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consistently meet your obligations to others and society? </w:t>
      </w:r>
    </w:p>
    <w:p w14:paraId="265E7568"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5C8E8"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C887601" w14:textId="77777777" w:rsidR="00E233BD" w:rsidRDefault="00E233BD" w:rsidP="00E233BD">
      <w:pPr>
        <w:spacing w:line="247" w:lineRule="auto"/>
        <w:rPr>
          <w:rFonts w:eastAsia="Times New Roman"/>
          <w:b/>
          <w:bCs/>
          <w:kern w:val="0"/>
          <w:sz w:val="21"/>
          <w:szCs w:val="21"/>
        </w:rPr>
      </w:pPr>
    </w:p>
    <w:p w14:paraId="23FBF58C" w14:textId="08F93C3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Love Fulfills the Law</w:t>
      </w:r>
    </w:p>
    <w:p w14:paraId="1407AF0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13:10 states, "Love does no wrong to its neighbor. Therefore love is the fulfillment of the law." Love is the guiding principle that should govern all our actions. When we love others as Christ loves us, we naturally fulfill God's commandments and reflect His character to the world.</w:t>
      </w:r>
    </w:p>
    <w:p w14:paraId="6EF8240D" w14:textId="77777777" w:rsidR="00E233BD" w:rsidRDefault="00E233BD" w:rsidP="00E233BD">
      <w:pPr>
        <w:spacing w:line="247" w:lineRule="auto"/>
      </w:pPr>
      <w:r w:rsidRPr="00F6333B">
        <w:rPr>
          <w:rFonts w:eastAsia="Times New Roman"/>
          <w:kern w:val="0"/>
          <w:sz w:val="21"/>
          <w:szCs w:val="21"/>
        </w:rPr>
        <w:t>1. How can you practically show love to your neighbors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considered the fulfillment of the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love in challenging relationships?</w:t>
      </w:r>
    </w:p>
    <w:p w14:paraId="02600DD7" w14:textId="0F7DFA4D"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Hour</w:t>
      </w:r>
    </w:p>
    <w:p w14:paraId="39FF977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13:11 urges us, "And do this, understanding the present time: The hour has come for you to wake up from your slumber, because our salvation is nearer now than when we first believed." This verse calls us to live with a sense of urgency and purpose, knowing that each day brings us closer to Christ's return.</w:t>
      </w:r>
    </w:p>
    <w:p w14:paraId="1D62B07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spiritual growth in light of the urgency mentioned in Romans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act now rather than later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today to live as if the hour is urgent? </w:t>
      </w:r>
    </w:p>
    <w:p w14:paraId="5571552C"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FDF4F4"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7471C30" w14:textId="77777777" w:rsidR="00E233BD" w:rsidRDefault="00E233BD" w:rsidP="00E233BD">
      <w:pPr>
        <w:spacing w:line="247" w:lineRule="auto"/>
        <w:rPr>
          <w:rFonts w:eastAsia="Times New Roman"/>
          <w:b/>
          <w:bCs/>
          <w:kern w:val="0"/>
          <w:sz w:val="21"/>
          <w:szCs w:val="21"/>
        </w:rPr>
      </w:pPr>
    </w:p>
    <w:p w14:paraId="6E177AFF" w14:textId="40AAE605"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Cast Off the Works of Darkness</w:t>
      </w:r>
    </w:p>
    <w:p w14:paraId="15D67F5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13:12 encourages us to "put aside the deeds of darkness and put on the armor of light." As believers, we are called to live in the light of Christ, rejecting sinful behaviors and embracing righteousness. This transformation is a powerful witness to the world of God's redemptive power.</w:t>
      </w:r>
    </w:p>
    <w:p w14:paraId="60DF623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cast off the works of darkness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replace darkness with light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honorably and avoid deeds of darkness? </w:t>
      </w:r>
    </w:p>
    <w:p w14:paraId="74C73091"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 Properly as in the Daytime</w:t>
      </w:r>
    </w:p>
    <w:p w14:paraId="189F160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13:13 exhorts us to "behave decently, as in the daytime." Our conduct should reflect the light of Christ, characterized by honesty, purity, and integrity. By living transparently, we honor God and inspire others to seek His truth.</w:t>
      </w:r>
    </w:p>
    <w:p w14:paraId="2A1DAF7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"walking properly"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the daytime" is emphasized for Christian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live more transparently and authentically? </w:t>
      </w:r>
    </w:p>
    <w:p w14:paraId="7B3C6E9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88D93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513217C" w14:textId="77777777" w:rsidR="00E233BD" w:rsidRDefault="00E233BD" w:rsidP="00E233BD">
      <w:pPr>
        <w:spacing w:line="247" w:lineRule="auto"/>
        <w:rPr>
          <w:rFonts w:eastAsia="Times New Roman"/>
          <w:b/>
          <w:bCs/>
          <w:kern w:val="0"/>
          <w:sz w:val="21"/>
          <w:szCs w:val="21"/>
        </w:rPr>
      </w:pPr>
    </w:p>
    <w:p w14:paraId="4FE036CD" w14:textId="5402A8D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Clothe Yourself with the Lord Jesus Christ</w:t>
      </w:r>
    </w:p>
    <w:p w14:paraId="67A32B8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13:14 instructs, "Instead, clothe yourselves with the Lord Jesus Christ, and make no provision for the desires of the flesh." This vivid imagery reminds us to immerse ourselves in Christ's teachings and character, allowing Him to transform our desires and actions.</w:t>
      </w:r>
    </w:p>
    <w:p w14:paraId="79C9470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"clothe yourself with the Lord Jesus Christ"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in your life when you consciously choose to embody Christ's teachings each 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"clothing yourself with Christ" is essential for personal and spiritual growth? </w:t>
      </w:r>
    </w:p>
    <w:p w14:paraId="39B612AF"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Make No Provision for the Flesh</w:t>
      </w:r>
    </w:p>
    <w:p w14:paraId="18F7A04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13:14 warns us to "make no provision for the desires of the flesh." This means actively avoiding situations and influences that lead us away from God's will. By focusing on spiritual growth and discipline, we can resist temptation and live victoriously in Christ.</w:t>
      </w:r>
    </w:p>
    <w:p w14:paraId="6ECBF84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These lessons from Romans 13 offer practical guidance for living a life that honors God and impacts the world. By embracing these truths, we can navigate our daily lives with wisdom, love, and purpose.</w:t>
      </w:r>
    </w:p>
    <w:p w14:paraId="22001EF3"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identify and eliminate areas where you make provision for the flesh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spiritual growth over fleshly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making no provision for the flesh is crucial for living a Christ-centered life?</w:t>
      </w:r>
      <w:r w:rsidRPr="001B37DC">
        <w:br w:type="page"/>
      </w:r>
    </w:p>
    <w:p w14:paraId="79B00673"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14 Teaching Points and Bible Study Questions</w:t>
      </w:r>
    </w:p>
    <w:p w14:paraId="70F45020" w14:textId="49F8576E"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Embrace Differences in Faith</w:t>
      </w:r>
    </w:p>
    <w:p w14:paraId="67B2E09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14:1 encourages us to "accept him whose faith is weak, without passing judgment on his opinions." This verse reminds us that the body of Christ is diverse, and we are called to embrace our differences. Instead of focusing on what separates us, let's celebrate the unique ways God works in each of our lives. By doing so, we create a community that reflects the love and unity found in Christ.</w:t>
      </w:r>
    </w:p>
    <w:p w14:paraId="54601D7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practically embrace and respect differing faith practices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unity over personal convictions in faith matters?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judging others' faith expressions and focus on mutual growth? </w:t>
      </w:r>
    </w:p>
    <w:p w14:paraId="06580334"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for the Lord</w:t>
      </w:r>
    </w:p>
    <w:p w14:paraId="797F9D9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14:8, Paul writes, "If we live, we live to the Lord; and if we die, we die to the Lord." This powerful statement calls us to dedicate every aspect of our lives to God. Whether in our daily routines or in moments of decision, our ultimate purpose is to honor Him. By living with this mindset, we align our actions with His will and find true fulfillment.</w:t>
      </w:r>
    </w:p>
    <w:p w14:paraId="2FCE3A9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living for the Lord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for the Lord impacts your relationships with those who have different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honor the Lord in diverse situations? </w:t>
      </w:r>
    </w:p>
    <w:p w14:paraId="25CDECF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E70C4A"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C8C173F" w14:textId="77777777" w:rsidR="00E233BD" w:rsidRDefault="00E233BD" w:rsidP="00E233BD">
      <w:pPr>
        <w:spacing w:line="247" w:lineRule="auto"/>
        <w:rPr>
          <w:rFonts w:eastAsia="Times New Roman"/>
          <w:b/>
          <w:bCs/>
          <w:kern w:val="0"/>
          <w:sz w:val="21"/>
          <w:szCs w:val="21"/>
        </w:rPr>
      </w:pPr>
    </w:p>
    <w:p w14:paraId="15AAB9A8" w14:textId="09CF30B4"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Avoid Judging Others</w:t>
      </w:r>
    </w:p>
    <w:p w14:paraId="51A10CB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14:10 asks, "Why, then, do you judge your brother?" This question challenges us to examine our hearts and refrain from judging others. We are all on a journey of faith, and only God knows the full story of each person's walk. Instead of judging, let's offer grace and encouragement, helping each other grow in Christ.</w:t>
      </w:r>
    </w:p>
    <w:p w14:paraId="2A729D0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practice acceptance of differing beliefs without passing judgment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focus on personal growth rather than judging others'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despite differing opinions on non-essential matters? </w:t>
      </w:r>
    </w:p>
    <w:p w14:paraId="09FF04BD"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Pursue Peace and Edification</w:t>
      </w:r>
    </w:p>
    <w:p w14:paraId="17658F6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urges us in Romans 14:19 to "pursue what leads to peace and to mutual edification." Our interactions should build up, not tear down. By focusing on peace and edification, we create an environment where everyone can thrive spiritually. Let's be intentional about speaking words that uplift and actions that promote harmony.</w:t>
      </w:r>
    </w:p>
    <w:p w14:paraId="2E3BBDA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pursue peace in disagreements with fellow believers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edify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pursuing peace is essential for building a strong faith community? </w:t>
      </w:r>
    </w:p>
    <w:p w14:paraId="1228177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3C8327"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BD8C5B5" w14:textId="77777777" w:rsidR="00E233BD" w:rsidRDefault="00E233BD" w:rsidP="00E233BD">
      <w:pPr>
        <w:spacing w:line="247" w:lineRule="auto"/>
        <w:rPr>
          <w:rFonts w:eastAsia="Times New Roman"/>
          <w:b/>
          <w:bCs/>
          <w:kern w:val="0"/>
          <w:sz w:val="21"/>
          <w:szCs w:val="21"/>
        </w:rPr>
      </w:pPr>
    </w:p>
    <w:p w14:paraId="44E7C24D" w14:textId="0A806CC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Respect Personal Convictions</w:t>
      </w:r>
    </w:p>
    <w:p w14:paraId="0A15EFD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14:5 highlights that "each of them should be fully convinced in their own mind." This teaches us to respect personal convictions, understanding that God may lead each of us differently. While we hold firm to core truths, we can allow for diversity in non-essential matters, trusting that God is at work in each believer's heart.</w:t>
      </w:r>
    </w:p>
    <w:p w14:paraId="30308203" w14:textId="77777777" w:rsidR="00E233BD" w:rsidRDefault="00E233BD" w:rsidP="00E233BD">
      <w:pPr>
        <w:spacing w:line="247" w:lineRule="auto"/>
      </w:pPr>
      <w:r w:rsidRPr="00F6333B">
        <w:rPr>
          <w:rFonts w:eastAsia="Times New Roman"/>
          <w:kern w:val="0"/>
          <w:sz w:val="21"/>
          <w:szCs w:val="21"/>
        </w:rPr>
        <w:t>1. How can you show respect for others' personal convictions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differing convictions strengthens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when someone's convictions conflict with your own beliefs?</w:t>
      </w:r>
    </w:p>
    <w:p w14:paraId="443BF4D6" w14:textId="7B66C214"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to God Alone</w:t>
      </w:r>
    </w:p>
    <w:p w14:paraId="4B2C918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14:12 reminds us that "each of us will give an account of himself to God." This truth frees us from the burden of pleasing others and focuses our accountability on God alone. By living with this perspective, we can confidently pursue His calling, knowing that our ultimate responsibility is to Him.</w:t>
      </w:r>
    </w:p>
    <w:p w14:paraId="07D7D57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actions align with being accountable to God rather than seeking others' approval?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convictions should be respected in light of accountability to God alone?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focus on your own spiritual journey rather than judging others? </w:t>
      </w:r>
    </w:p>
    <w:p w14:paraId="09778B81"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B2F9F0"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163C397B" w14:textId="77777777" w:rsidR="00E233BD" w:rsidRDefault="00E233BD" w:rsidP="00E233BD">
      <w:pPr>
        <w:spacing w:line="247" w:lineRule="auto"/>
        <w:rPr>
          <w:rFonts w:eastAsia="Times New Roman"/>
          <w:b/>
          <w:bCs/>
          <w:kern w:val="0"/>
          <w:sz w:val="21"/>
          <w:szCs w:val="21"/>
        </w:rPr>
      </w:pPr>
    </w:p>
    <w:p w14:paraId="7E240B04" w14:textId="5F2B2BCD"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Do Not Cause Others to Stumble</w:t>
      </w:r>
    </w:p>
    <w:p w14:paraId="47C796C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14:13, Paul advises, "Make up your mind not to put any stumbling block or obstacle in your brother's way." Our actions can impact others' faith journeys, so we must be mindful of how we live. By considering the effects of our choices, we can help others grow closer to Christ rather than causing them to falter.</w:t>
      </w:r>
    </w:p>
    <w:p w14:paraId="4EF05A16"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ensure your actions don't cause others to stumble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others' convictions is important in a diverse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peace and mutual edification in your relationships? </w:t>
      </w:r>
    </w:p>
    <w:p w14:paraId="75BCD94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Love Over Liberty</w:t>
      </w:r>
    </w:p>
    <w:p w14:paraId="68E7759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14:15 states, "If your brother is distressed by what you eat, you are no longer acting in love." This verse teaches us to prioritize love over personal freedom. While we may have the liberty to do certain things, love compels us to consider how our actions affect others. Let's choose love, ensuring our freedom never harms a fellow believer.</w:t>
      </w:r>
    </w:p>
    <w:p w14:paraId="1297201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love over personal freedom in disagreements with fellow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should guide our actions more than exercising our rights?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choices build others up rather than cause them to stumble? </w:t>
      </w:r>
    </w:p>
    <w:p w14:paraId="0A2A6AC6"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CB743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62AA9E6" w14:textId="77777777" w:rsidR="00E233BD" w:rsidRDefault="00E233BD" w:rsidP="00E233BD">
      <w:pPr>
        <w:spacing w:line="247" w:lineRule="auto"/>
        <w:rPr>
          <w:rFonts w:eastAsia="Times New Roman"/>
          <w:b/>
          <w:bCs/>
          <w:kern w:val="0"/>
          <w:sz w:val="21"/>
          <w:szCs w:val="21"/>
        </w:rPr>
      </w:pPr>
    </w:p>
    <w:p w14:paraId="4AB7AE7C" w14:textId="4F36D8DE"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Keep Your Faith Personal</w:t>
      </w:r>
    </w:p>
    <w:p w14:paraId="03AD9C7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advises in Romans 14:22, "Keep your belief about such matters between yourself and God." This encourages us to maintain a personal relationship with God, where our faith is nurtured and strengthened. While community is vital, our individual walk with God is where we find guidance and growth.</w:t>
      </w:r>
    </w:p>
    <w:p w14:paraId="3659789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respect others' beliefs while maintaining your personal faith convictions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keep certain aspects of your faith personal?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personal faith doesn't become a stumbling block for others? </w:t>
      </w:r>
    </w:p>
    <w:p w14:paraId="2175465A"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2B18B55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14:4 reminds us, "To his own master he stands or falls. And he will stand, for the Lord is able to make him stand." This reassures us of God's sovereignty over our lives and the lives of others. Trusting in His power and grace, we can rest assured that He will sustain us and those around us, guiding us all toward His perfect will.</w:t>
      </w:r>
    </w:p>
    <w:p w14:paraId="6DF107B1"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trusting God's sovereignty help you navigate disagreements with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plan is crucial when facing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trust in God's sovereignty during challenging times?</w:t>
      </w:r>
      <w:r w:rsidRPr="001B37DC">
        <w:br w:type="page"/>
      </w:r>
    </w:p>
    <w:p w14:paraId="52C109A3"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15 Teaching Points and Bible Study Questions</w:t>
      </w:r>
    </w:p>
    <w:p w14:paraId="529B8143" w14:textId="2DC48997"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Embrace the Strength of Unity</w:t>
      </w:r>
    </w:p>
    <w:p w14:paraId="32BAD96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15:5-6 encourages us to "live in harmony with one another, in accord with Christ Jesus, so that together you may with one voice glorify the God and Father of our Lord Jesus Christ." Unity is a powerful force that can transform communities and bring glory to God. By setting aside differences and focusing on our shared faith, we can create a harmonious environment that reflects the love of Christ.</w:t>
      </w:r>
    </w:p>
    <w:p w14:paraId="4532499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promote unity in your community or church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spiritual growth and collective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and support diverse perspectives within your group? </w:t>
      </w:r>
    </w:p>
    <w:p w14:paraId="353ECAAD"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Welcome One Another as Christ Welcomed You</w:t>
      </w:r>
    </w:p>
    <w:p w14:paraId="44F222FE"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15:7, we are reminded to "welcome one another, just as Christ also welcomed you, to the glory of God." This is a call to open our hearts and homes to others, showing the same grace and acceptance that Jesus extends to us. By doing so, we not only build stronger relationships but also demonstrate the inclusive love of God.</w:t>
      </w:r>
    </w:p>
    <w:p w14:paraId="1835437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welcome others in your community as Christ welcomed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welcoming others is essential for building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newcomers feel accepted and valued in your group? </w:t>
      </w:r>
    </w:p>
    <w:p w14:paraId="75CFF88E"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B8C3A6"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10C7DF87" w14:textId="77777777" w:rsidR="00E233BD" w:rsidRDefault="00E233BD" w:rsidP="00E233BD">
      <w:pPr>
        <w:spacing w:line="247" w:lineRule="auto"/>
        <w:rPr>
          <w:rFonts w:eastAsia="Times New Roman"/>
          <w:b/>
          <w:bCs/>
          <w:kern w:val="0"/>
          <w:sz w:val="21"/>
          <w:szCs w:val="21"/>
        </w:rPr>
      </w:pPr>
    </w:p>
    <w:p w14:paraId="4E68FF5F" w14:textId="31367233"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Serve Others Selflessly</w:t>
      </w:r>
    </w:p>
    <w:p w14:paraId="2D19B7A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15:1-2 teaches us that "we who are strong ought to bear with the failings of the weak and not to please ourselves. Each of us should please his neighbor for his good, to build him up." Serving others selflessly is a cornerstone of Christian living. By prioritizing the needs of others, we reflect Christ's servant heart and contribute to the growth and encouragement of those around us.</w:t>
      </w:r>
    </w:p>
    <w:p w14:paraId="4EA6665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prioritize serving others selflessly in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selfless service strengthens community bonds within your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serve selflessly alongside you? </w:t>
      </w:r>
    </w:p>
    <w:p w14:paraId="60B1030D"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Hope in Scripture</w:t>
      </w:r>
    </w:p>
    <w:p w14:paraId="01CEF5B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The Scriptures are a wellspring of hope and encouragement. Romans 15:4 states, "For everything that was written in the past was written for our instruction, so that through endurance and the encouragement of the Scriptures, we might have hope." By immersing ourselves in God's Word, we can find the strength and hope needed to navigate life's challenges.</w:t>
      </w:r>
    </w:p>
    <w:p w14:paraId="7BB47DA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Romans 15:4 to find hope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regularly seeking encouragement from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finding hope in Scripture impact your daily life and relationships? </w:t>
      </w:r>
    </w:p>
    <w:p w14:paraId="79049594"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A3900C"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DF75AFA" w14:textId="77777777" w:rsidR="00E233BD" w:rsidRDefault="00E233BD" w:rsidP="00E233BD">
      <w:pPr>
        <w:spacing w:line="247" w:lineRule="auto"/>
        <w:rPr>
          <w:rFonts w:eastAsia="Times New Roman"/>
          <w:b/>
          <w:bCs/>
          <w:kern w:val="0"/>
          <w:sz w:val="21"/>
          <w:szCs w:val="21"/>
        </w:rPr>
      </w:pPr>
    </w:p>
    <w:p w14:paraId="5646A27A" w14:textId="23DA04D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Be Filled with Joy and Peace</w:t>
      </w:r>
    </w:p>
    <w:p w14:paraId="6ED4157C"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15:13 offers a beautiful blessing: "May the God of hope fill you with all joy and peace as you trust in Him, so that you may overflow with hope by the power of the Holy Spirit." Trusting in God brings an abundance of joy and peace, which in turn fuels our hope. This divine cycle empowers us to face each day with a positive and resilient spirit.</w:t>
      </w:r>
    </w:p>
    <w:p w14:paraId="0E814CFB" w14:textId="77777777" w:rsidR="00E233BD" w:rsidRDefault="00E233BD" w:rsidP="00E233BD">
      <w:pPr>
        <w:spacing w:line="247" w:lineRule="auto"/>
      </w:pPr>
      <w:r w:rsidRPr="00F6333B">
        <w:rPr>
          <w:rFonts w:eastAsia="Times New Roman"/>
          <w:kern w:val="0"/>
          <w:sz w:val="21"/>
          <w:szCs w:val="21"/>
        </w:rPr>
        <w:t>1. How can you cultivate joy and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more and experience His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joy and peace are essential for a fulfilling spiritual life?</w:t>
      </w:r>
    </w:p>
    <w:p w14:paraId="63FE9D1C" w14:textId="4BB8E04A"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Glorify God Among All Nations</w:t>
      </w:r>
    </w:p>
    <w:p w14:paraId="39DE14F0"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Paul's mission was to spread the gospel to the Gentiles, as highlighted in Romans 15:9, "so that the Gentiles may glorify God for His mercy." We are called to share the good news of Christ with all people, regardless of their background. By doing so, we participate in God's grand plan to bring salvation to the ends of the earth.</w:t>
      </w:r>
    </w:p>
    <w:p w14:paraId="17D605E5"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glorify God in your interactions with people from different cultures or backgrounds?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all nations to unite in glorifying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unity and glorify God in your community? </w:t>
      </w:r>
    </w:p>
    <w:p w14:paraId="7F3BD497"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97946E"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56A68685" w14:textId="77777777" w:rsidR="00E233BD" w:rsidRDefault="00E233BD" w:rsidP="00E233BD">
      <w:pPr>
        <w:spacing w:line="247" w:lineRule="auto"/>
        <w:rPr>
          <w:rFonts w:eastAsia="Times New Roman"/>
          <w:b/>
          <w:bCs/>
          <w:kern w:val="0"/>
          <w:sz w:val="21"/>
          <w:szCs w:val="21"/>
        </w:rPr>
      </w:pPr>
    </w:p>
    <w:p w14:paraId="08ACD958" w14:textId="75263AB1"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Be a Minister of Christ Jesus</w:t>
      </w:r>
    </w:p>
    <w:p w14:paraId="6A1AAC7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15:16 describes Paul as "a minister of Christ Jesus to the Gentiles." We, too, are called to be ministers in our own spheres of influence. Whether through words or actions, we can share the love and truth of Jesus with those around us, fulfilling our role as ambassadors of Christ.</w:t>
      </w:r>
    </w:p>
    <w:p w14:paraId="1C56D3C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serve as a minister of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a minister of Christ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being a minister of Christ require both words and actions in your life? </w:t>
      </w:r>
    </w:p>
    <w:p w14:paraId="4A0759E0"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the Power of the Holy Spirit</w:t>
      </w:r>
    </w:p>
    <w:p w14:paraId="170FC56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In Romans 15:19, Paul attributes his success in ministry to "the power of signs and wonders, through the power of the Spirit of God." The Holy Spirit empowers us to accomplish God's work beyond our natural abilities. By relying on the Spirit, we can experience divine guidance and strength in our daily lives.</w:t>
      </w:r>
    </w:p>
    <w:p w14:paraId="531426B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rely on the Holy Spirit's power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the Holy Spirit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 strengthen your relationships with others? </w:t>
      </w:r>
    </w:p>
    <w:p w14:paraId="4878214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51EA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69F7DAAE" w14:textId="77777777" w:rsidR="00E233BD" w:rsidRDefault="00E233BD" w:rsidP="00E233BD">
      <w:pPr>
        <w:spacing w:line="247" w:lineRule="auto"/>
        <w:rPr>
          <w:rFonts w:eastAsia="Times New Roman"/>
          <w:b/>
          <w:bCs/>
          <w:kern w:val="0"/>
          <w:sz w:val="21"/>
          <w:szCs w:val="21"/>
        </w:rPr>
      </w:pPr>
    </w:p>
    <w:p w14:paraId="471E9D83" w14:textId="7D05FE4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Strive for Peace and Edification</w:t>
      </w:r>
    </w:p>
    <w:p w14:paraId="7C8D92A9"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15:2 encourages us to "please his neighbor for his good, to build him up." Our interactions should aim to promote peace and edification. By fostering an environment of mutual respect and encouragement, we contribute to the spiritual growth and well-being of our community.</w:t>
      </w:r>
    </w:p>
    <w:p w14:paraId="5E40690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promote peace and edification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striving for peace is essential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in their faith journey? </w:t>
      </w:r>
    </w:p>
    <w:p w14:paraId="680B5477"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 for One Another</w:t>
      </w:r>
    </w:p>
    <w:p w14:paraId="15B4484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Finally, Romans 15:30 urges us to "strive together with me in your prayers to God on my behalf." Prayer is a powerful tool that unites us and strengthens our bonds. By praying for one another, we support each other in our spiritual journeys and invite God's intervention in our lives.</w:t>
      </w:r>
    </w:p>
    <w:p w14:paraId="4045869D" w14:textId="77777777" w:rsidR="00E233BD" w:rsidRPr="001B37DC" w:rsidRDefault="00E233BD" w:rsidP="00E233BD">
      <w:pPr>
        <w:spacing w:line="247" w:lineRule="auto"/>
        <w:rPr>
          <w:rFonts w:eastAsia="Times New Roman"/>
          <w:kern w:val="0"/>
          <w:sz w:val="21"/>
          <w:szCs w:val="21"/>
        </w:rPr>
      </w:pPr>
      <w:r w:rsidRPr="00F6333B">
        <w:rPr>
          <w:rFonts w:eastAsia="Times New Roman"/>
          <w:kern w:val="0"/>
          <w:sz w:val="21"/>
          <w:szCs w:val="21"/>
        </w:rPr>
        <w:t>1. How can you incorporate praying for others into your daily routine based on Romans 15:30-32?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mutual prayer in Romans 15, and how can this strengthen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specific ways can you support others through prayer, inspired by Paul's example in Romans 15?</w:t>
      </w:r>
      <w:r w:rsidRPr="001B37DC">
        <w:br w:type="page"/>
      </w:r>
    </w:p>
    <w:p w14:paraId="4649FF10" w14:textId="77777777" w:rsidR="00E233BD" w:rsidRPr="00E233BD" w:rsidRDefault="00E233BD" w:rsidP="00E233BD">
      <w:pPr>
        <w:spacing w:line="247" w:lineRule="auto"/>
        <w:jc w:val="center"/>
        <w:outlineLvl w:val="0"/>
        <w:rPr>
          <w:rFonts w:eastAsia="Times New Roman"/>
          <w:b/>
          <w:bCs/>
          <w:kern w:val="36"/>
          <w:sz w:val="32"/>
          <w:szCs w:val="32"/>
        </w:rPr>
      </w:pPr>
      <w:r w:rsidRPr="00E233BD">
        <w:rPr>
          <w:rFonts w:eastAsia="Times New Roman"/>
          <w:b/>
          <w:bCs/>
          <w:kern w:val="36"/>
          <w:sz w:val="32"/>
          <w:szCs w:val="32"/>
        </w:rPr>
        <w:t>Romans 16 Teaching Points and Bible Study Questions</w:t>
      </w:r>
    </w:p>
    <w:p w14:paraId="1FCAF456" w14:textId="648D21BF"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Power of Personal Greetings</w:t>
      </w:r>
    </w:p>
    <w:p w14:paraId="480C53D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16 is a beautiful tapestry of personal connections. Paul greets many individuals by name, showing the importance of personal relationships in the faith community. This chapter reminds us that each person matters. As Paul writes, "Greet one another with a holy kiss. All the churches of Christ send you greetings" (Romans 16:16). Personal connections strengthen the body of Christ and reflect the love we are called to share.</w:t>
      </w:r>
    </w:p>
    <w:p w14:paraId="1BF86B3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personal greetings in your community strengthen relationships and foster a sense of belonging?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included so many personal greetings in his letter to the Romans?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greetings to apply in your own communication with others? </w:t>
      </w:r>
    </w:p>
    <w:p w14:paraId="243510B7"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Celebrating Diversity in the Church</w:t>
      </w:r>
    </w:p>
    <w:p w14:paraId="22CF151F"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Paul's greetings highlight the diversity within the early church, including men and women, Jews and Gentiles, and people from various social backgrounds. This diversity is a testament to the unifying power of the Gospel. "There is neither Jew nor Greek, slave nor free, male nor female, for you are all one in Christ Jesus" (Galatians 3:28). Embrace and celebrate the diversity in your community as a reflection of God's kingdom.</w:t>
      </w:r>
    </w:p>
    <w:p w14:paraId="7D6A1B8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celebrate and embrace diverse backgrounds within your church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highlights various individuals in Romans 16, and how can this inspire inclusivity?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your church take to ensure all voices are heard and valued? </w:t>
      </w:r>
    </w:p>
    <w:p w14:paraId="66286B25"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C72C9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381A613" w14:textId="77777777" w:rsidR="00E233BD" w:rsidRDefault="00E233BD" w:rsidP="00E233BD">
      <w:pPr>
        <w:spacing w:line="247" w:lineRule="auto"/>
        <w:rPr>
          <w:rFonts w:eastAsia="Times New Roman"/>
          <w:b/>
          <w:bCs/>
          <w:kern w:val="0"/>
          <w:sz w:val="21"/>
          <w:szCs w:val="21"/>
        </w:rPr>
      </w:pPr>
    </w:p>
    <w:p w14:paraId="6AAEFF01" w14:textId="2D06A8AC"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Role of Women in Ministry</w:t>
      </w:r>
    </w:p>
    <w:p w14:paraId="5679B808"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Romans 16 acknowledges the significant contributions of women in the early church. Paul commends Phoebe, a deacon, and Prisca, who risked her life for the Gospel. "I commend to you our sister Phoebe, a servant of the church in Cenchrea" (Romans 16:1). This recognition encourages us to value and support the vital roles women play in ministry today.</w:t>
      </w:r>
    </w:p>
    <w:p w14:paraId="1695EF9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we support and recognize women's contributions in ministry as seen in Romans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highlights specific women in his greetings, and how can we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inclusive leadership roles for women in your church community? </w:t>
      </w:r>
    </w:p>
    <w:p w14:paraId="1116124F"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Hard Work</w:t>
      </w:r>
    </w:p>
    <w:p w14:paraId="16C923FD"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frequently mentions the hard work of his fellow believers. He praises Mary, Tryphena, Tryphosa, and Persis for their labor in the Lord. "Greet Mary, who has worked very hard for you" (Romans 16:6). This serves as a reminder that dedication and diligence in serving God and others are highly valued in the kingdom.</w:t>
      </w:r>
    </w:p>
    <w:p w14:paraId="3D7658B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dedication of Paul's coworkers to your own work or ministry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hard work of individuals in his greetings?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diligence of those mentioned in Romans 16 for your personal growth? </w:t>
      </w:r>
    </w:p>
    <w:p w14:paraId="0893945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EEE264"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76F063B7" w14:textId="77777777" w:rsidR="00E233BD" w:rsidRDefault="00E233BD" w:rsidP="00E233BD">
      <w:pPr>
        <w:spacing w:line="247" w:lineRule="auto"/>
        <w:rPr>
          <w:rFonts w:eastAsia="Times New Roman"/>
          <w:b/>
          <w:bCs/>
          <w:kern w:val="0"/>
          <w:sz w:val="21"/>
          <w:szCs w:val="21"/>
        </w:rPr>
      </w:pPr>
    </w:p>
    <w:p w14:paraId="0036E424" w14:textId="036FE6A8"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Beware of Divisions</w:t>
      </w:r>
    </w:p>
    <w:p w14:paraId="54DAE34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 warns against those who cause divisions and obstacles contrary to the teaching of Christ. "I urge you, brothers, to watch out for those who cause divisions and put obstacles in your way that are contrary to the teaching you have learned" (Romans 16:17). Unity is crucial for the health of the church, and we must be vigilant in maintaining it.</w:t>
      </w:r>
    </w:p>
    <w:p w14:paraId="5A6B6359" w14:textId="77777777" w:rsidR="00E233BD" w:rsidRDefault="00E233BD" w:rsidP="00E233BD">
      <w:pPr>
        <w:spacing w:line="247" w:lineRule="auto"/>
      </w:pPr>
      <w:r w:rsidRPr="00F6333B">
        <w:rPr>
          <w:rFonts w:eastAsia="Times New Roman"/>
          <w:kern w:val="0"/>
          <w:sz w:val="21"/>
          <w:szCs w:val="21"/>
        </w:rPr>
        <w:t>1. How can you actively promote unity in your community to prevent divisions as warned in Romans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divisions arise in groups, and how can Romans 16 guide your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identify and address sources of division in your life?</w:t>
      </w:r>
    </w:p>
    <w:p w14:paraId="7033E24F" w14:textId="517396C2"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Mutual Encouragement</w:t>
      </w:r>
    </w:p>
    <w:p w14:paraId="117DD87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Paul's greetings are filled with warmth and encouragement, demonstrating the joy of mutual support among believers. "The God of peace will soon crush Satan under your feet. The grace of our Lord Jesus be with you" (Romans 16:20). Encouragement strengthens our faith and fosters a spirit of hope and perseverance.</w:t>
      </w:r>
    </w:p>
    <w:p w14:paraId="23E689D4"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encourage others in your community as Paul did in Romans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encouragement is essential for spiritual growth and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a culture of encouragement in your church? </w:t>
      </w:r>
    </w:p>
    <w:p w14:paraId="79835BA3"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FE7496"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4683D5AF" w14:textId="77777777" w:rsidR="00E233BD" w:rsidRDefault="00E233BD" w:rsidP="00E233BD">
      <w:pPr>
        <w:spacing w:line="247" w:lineRule="auto"/>
        <w:rPr>
          <w:rFonts w:eastAsia="Times New Roman"/>
          <w:b/>
          <w:bCs/>
          <w:kern w:val="0"/>
          <w:sz w:val="21"/>
          <w:szCs w:val="21"/>
        </w:rPr>
      </w:pPr>
    </w:p>
    <w:p w14:paraId="5E4244C2" w14:textId="7BCB6F90"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Significance of Hospitality</w:t>
      </w:r>
    </w:p>
    <w:p w14:paraId="2F54AFE7"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Hospitality is a recurring theme in Romans 16, as Paul acknowledges those who opened their homes to the church. "Greet Priscilla and Aquila, my fellow workers in Christ Jesus. They risked their lives for me. Not only I but all the churches of the Gentiles are grateful to them" (Romans 16:3-4). Opening our homes and hearts to others is a powerful way to demonstrate God's love.</w:t>
      </w:r>
    </w:p>
    <w:p w14:paraId="5EECFA32"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practice hospitality in your community to reflect the values in Romans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was emphasized in the early church,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Romans 16 about welcoming others into your home or community? </w:t>
      </w:r>
    </w:p>
    <w:p w14:paraId="444742BB"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Teamwork</w:t>
      </w:r>
    </w:p>
    <w:p w14:paraId="7CD7CF5B"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Paul's list of greetings underscores the importance of teamwork in ministry. He mentions numerous co-laborers who contributed to the spread of the Gospel. "Greet Urbanus, our fellow worker in Christ, and my beloved Stachys" (Romans 16:9). Working together, we can achieve more for God's kingdom than we ever could alone.</w:t>
      </w:r>
    </w:p>
    <w:p w14:paraId="7E3AC493"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apply the teamwork seen in Romans 16 to your community or workplace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acknowledging his coworkers in Romans 16, and how can you do similarly?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diverse roles in Romans 16 to enhance collaboration in your own team? </w:t>
      </w:r>
    </w:p>
    <w:p w14:paraId="5F5A3568" w14:textId="77777777" w:rsidR="00E233BD" w:rsidRDefault="00E233BD" w:rsidP="00E233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6E83D9" w14:textId="77777777" w:rsidR="00E233BD" w:rsidRDefault="00E233BD">
      <w:pPr>
        <w:spacing w:after="0" w:line="240" w:lineRule="auto"/>
        <w:rPr>
          <w:rFonts w:eastAsia="Times New Roman"/>
          <w:b/>
          <w:bCs/>
          <w:kern w:val="0"/>
          <w:sz w:val="21"/>
          <w:szCs w:val="21"/>
        </w:rPr>
      </w:pPr>
      <w:r>
        <w:rPr>
          <w:rFonts w:eastAsia="Times New Roman"/>
          <w:b/>
          <w:bCs/>
          <w:kern w:val="0"/>
          <w:sz w:val="21"/>
          <w:szCs w:val="21"/>
        </w:rPr>
        <w:br w:type="page"/>
      </w:r>
    </w:p>
    <w:p w14:paraId="0D7F8249" w14:textId="77777777" w:rsidR="00E233BD" w:rsidRDefault="00E233BD" w:rsidP="00E233BD">
      <w:pPr>
        <w:spacing w:line="247" w:lineRule="auto"/>
        <w:rPr>
          <w:rFonts w:eastAsia="Times New Roman"/>
          <w:b/>
          <w:bCs/>
          <w:kern w:val="0"/>
          <w:sz w:val="21"/>
          <w:szCs w:val="21"/>
        </w:rPr>
      </w:pPr>
    </w:p>
    <w:p w14:paraId="2F94389C" w14:textId="1AC4DDD9" w:rsidR="00E233BD" w:rsidRPr="00F6333B" w:rsidRDefault="00E233BD" w:rsidP="00E233BD">
      <w:pPr>
        <w:spacing w:line="247" w:lineRule="auto"/>
        <w:rPr>
          <w:rFonts w:eastAsia="Times New Roman"/>
          <w:kern w:val="0"/>
          <w:sz w:val="21"/>
          <w:szCs w:val="21"/>
        </w:rPr>
      </w:pPr>
      <w:r w:rsidRPr="00F6333B">
        <w:rPr>
          <w:rFonts w:eastAsia="Times New Roman"/>
          <w:b/>
          <w:bCs/>
          <w:kern w:val="0"/>
          <w:sz w:val="21"/>
          <w:szCs w:val="21"/>
        </w:rPr>
        <w:t>The Legacy of Faithfulness</w:t>
      </w:r>
    </w:p>
    <w:p w14:paraId="644C803A"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Many individuals in Romans 16 are remembered for their faithfulness. Their legacy encourages us to remain steadfast in our walk with Christ. "Greet Apelles, whose fidelity to Christ has stood the test" (Romans 16:10). Our faithfulness leaves a lasting impact on those around us and honors God.</w:t>
      </w:r>
    </w:p>
    <w:p w14:paraId="65E01CD1" w14:textId="77777777" w:rsidR="00E233BD" w:rsidRPr="00F6333B" w:rsidRDefault="00E233BD" w:rsidP="00E233BD">
      <w:pPr>
        <w:spacing w:line="247" w:lineRule="auto"/>
        <w:rPr>
          <w:rFonts w:eastAsia="Times New Roman"/>
          <w:kern w:val="0"/>
          <w:sz w:val="21"/>
          <w:szCs w:val="21"/>
        </w:rPr>
      </w:pPr>
      <w:r w:rsidRPr="00F6333B">
        <w:rPr>
          <w:rFonts w:eastAsia="Times New Roman"/>
          <w:kern w:val="0"/>
          <w:sz w:val="21"/>
          <w:szCs w:val="21"/>
        </w:rPr>
        <w:t>1. How can you actively support and honor those who have been faithful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your legacy of faithfulness will inspire in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others' contributions strengthen the overall faith community? </w:t>
      </w:r>
    </w:p>
    <w:p w14:paraId="61BE5F68" w14:textId="77777777" w:rsidR="00E233BD" w:rsidRPr="00F6333B" w:rsidRDefault="00E233BD" w:rsidP="00E233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0FD98903" w14:textId="77777777" w:rsidR="00E233BD" w:rsidRDefault="00E233BD" w:rsidP="00E233BD">
      <w:pPr>
        <w:spacing w:line="247" w:lineRule="auto"/>
        <w:rPr>
          <w:rFonts w:eastAsia="Times New Roman"/>
          <w:kern w:val="0"/>
          <w:sz w:val="21"/>
          <w:szCs w:val="21"/>
        </w:rPr>
      </w:pPr>
      <w:r w:rsidRPr="00F6333B">
        <w:rPr>
          <w:rFonts w:eastAsia="Times New Roman"/>
          <w:kern w:val="0"/>
          <w:sz w:val="21"/>
          <w:szCs w:val="21"/>
        </w:rPr>
        <w:t>Paul concludes with a doxology, affirming God's sovereignty and wisdom. "To the only wise God be glory forever through Jesus Christ! Amen" (Romans 16:27). This assurance of God's control and purpose provides comfort and confidence as we navigate life's challenges, knowing that He is working all things for His glory.</w:t>
      </w:r>
      <w:r>
        <w:rPr>
          <w:rFonts w:eastAsia="Times New Roman"/>
          <w:kern w:val="0"/>
          <w:sz w:val="21"/>
          <w:szCs w:val="21"/>
        </w:rPr>
        <w:br/>
      </w:r>
    </w:p>
    <w:p w14:paraId="7BCCE8B4" w14:textId="276A753C" w:rsidR="00E233BD" w:rsidRDefault="00E233BD" w:rsidP="00E233BD">
      <w:pPr>
        <w:spacing w:line="247" w:lineRule="auto"/>
        <w:rPr>
          <w:rFonts w:eastAsia="Times New Roman"/>
          <w:kern w:val="0"/>
          <w:sz w:val="21"/>
          <w:szCs w:val="21"/>
        </w:rPr>
      </w:pPr>
      <w:r w:rsidRPr="00F6333B">
        <w:rPr>
          <w:rFonts w:eastAsia="Times New Roman"/>
          <w:kern w:val="0"/>
          <w:sz w:val="21"/>
          <w:szCs w:val="21"/>
        </w:rPr>
        <w:t>1. How can recognizing God's sovereignty in Romans 16 influence your daily decision-making and trust in His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provide comfort during uncertain or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p>
    <w:p w14:paraId="5EF4AC9D" w14:textId="31B5927F" w:rsidR="00F6333B" w:rsidRPr="00E233BD" w:rsidRDefault="00E233BD" w:rsidP="00E233BD">
      <w:pPr>
        <w:rPr>
          <w:rFonts w:eastAsia="Times New Roman"/>
          <w:kern w:val="0"/>
          <w:sz w:val="21"/>
          <w:szCs w:val="21"/>
        </w:rPr>
      </w:pPr>
      <w:r>
        <w:rPr>
          <w:rFonts w:eastAsia="Times New Roman"/>
          <w:kern w:val="0"/>
          <w:sz w:val="21"/>
          <w:szCs w:val="21"/>
        </w:rPr>
        <w:t xml:space="preserve">3. </w:t>
      </w:r>
      <w:r w:rsidRPr="00F6333B">
        <w:rPr>
          <w:rFonts w:eastAsia="Times New Roman"/>
          <w:kern w:val="0"/>
          <w:sz w:val="21"/>
          <w:szCs w:val="21"/>
        </w:rPr>
        <w:t>What practical steps can you take to remind yourself of God's sovereignty in your everyday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sidR="00F635E4">
        <w:rPr>
          <w:noProof/>
        </w:rPr>
        <mc:AlternateContent>
          <mc:Choice Requires="wps">
            <w:drawing>
              <wp:anchor distT="0" distB="0" distL="114300" distR="114300" simplePos="0" relativeHeight="251659263" behindDoc="1" locked="0" layoutInCell="1" allowOverlap="1" wp14:anchorId="6B8EFAB1" wp14:editId="67345B93">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E8E4D73"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sectPr w:rsidR="00F6333B" w:rsidRPr="00E233BD"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25A4" w14:textId="77777777" w:rsidR="00FD2849" w:rsidRDefault="00FD2849" w:rsidP="00993188">
      <w:pPr>
        <w:spacing w:after="0" w:line="240" w:lineRule="auto"/>
      </w:pPr>
      <w:r>
        <w:separator/>
      </w:r>
    </w:p>
  </w:endnote>
  <w:endnote w:type="continuationSeparator" w:id="0">
    <w:p w14:paraId="01DEE1DB" w14:textId="77777777" w:rsidR="00FD2849" w:rsidRDefault="00FD2849"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4BFF"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643670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2D36475"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E28B" w14:textId="77777777" w:rsidR="007F1F09" w:rsidRPr="007F1F09" w:rsidRDefault="007F1F09" w:rsidP="00506EB5">
    <w:pPr>
      <w:pStyle w:val="Footer"/>
      <w:framePr w:wrap="none" w:vAnchor="text" w:hAnchor="margin" w:xAlign="center" w:y="1"/>
      <w:rPr>
        <w:rStyle w:val="PageNumber"/>
        <w:sz w:val="11"/>
        <w:szCs w:val="11"/>
      </w:rPr>
    </w:pPr>
  </w:p>
  <w:p w14:paraId="6316C15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0508F0"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E8DD750" wp14:editId="1289EE75">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08DC28A" wp14:editId="696CFF46">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4DE92"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3998"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7E04654"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5262" w14:textId="77777777" w:rsidR="00FD2849" w:rsidRDefault="00FD2849" w:rsidP="00993188">
      <w:pPr>
        <w:spacing w:after="0" w:line="240" w:lineRule="auto"/>
      </w:pPr>
      <w:r>
        <w:separator/>
      </w:r>
    </w:p>
  </w:footnote>
  <w:footnote w:type="continuationSeparator" w:id="0">
    <w:p w14:paraId="16257CFE" w14:textId="77777777" w:rsidR="00FD2849" w:rsidRDefault="00FD2849"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BD"/>
    <w:rsid w:val="00000CDF"/>
    <w:rsid w:val="00037514"/>
    <w:rsid w:val="000421EA"/>
    <w:rsid w:val="00051B34"/>
    <w:rsid w:val="000B6F4F"/>
    <w:rsid w:val="000E5C27"/>
    <w:rsid w:val="00153A4F"/>
    <w:rsid w:val="00177C6D"/>
    <w:rsid w:val="00194992"/>
    <w:rsid w:val="001B37DC"/>
    <w:rsid w:val="001B511C"/>
    <w:rsid w:val="001C43A9"/>
    <w:rsid w:val="001E4954"/>
    <w:rsid w:val="00223D2A"/>
    <w:rsid w:val="00227A6E"/>
    <w:rsid w:val="002358CF"/>
    <w:rsid w:val="003211B8"/>
    <w:rsid w:val="00351FC4"/>
    <w:rsid w:val="00391B5E"/>
    <w:rsid w:val="00397296"/>
    <w:rsid w:val="003B6791"/>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574F6"/>
    <w:rsid w:val="0086139F"/>
    <w:rsid w:val="00870740"/>
    <w:rsid w:val="0087297B"/>
    <w:rsid w:val="00875463"/>
    <w:rsid w:val="00887FAA"/>
    <w:rsid w:val="0091161B"/>
    <w:rsid w:val="00933CDC"/>
    <w:rsid w:val="00942731"/>
    <w:rsid w:val="00985E6C"/>
    <w:rsid w:val="00993188"/>
    <w:rsid w:val="009A38CE"/>
    <w:rsid w:val="009E4504"/>
    <w:rsid w:val="009E45C1"/>
    <w:rsid w:val="00A102B6"/>
    <w:rsid w:val="00AC3C3C"/>
    <w:rsid w:val="00AF1073"/>
    <w:rsid w:val="00B14F85"/>
    <w:rsid w:val="00B15325"/>
    <w:rsid w:val="00B22981"/>
    <w:rsid w:val="00B26268"/>
    <w:rsid w:val="00B4631E"/>
    <w:rsid w:val="00BB25B5"/>
    <w:rsid w:val="00BD54EE"/>
    <w:rsid w:val="00C53FDE"/>
    <w:rsid w:val="00C629F7"/>
    <w:rsid w:val="00CD424F"/>
    <w:rsid w:val="00D32F91"/>
    <w:rsid w:val="00D80CC0"/>
    <w:rsid w:val="00DA5F01"/>
    <w:rsid w:val="00DB0942"/>
    <w:rsid w:val="00DC3612"/>
    <w:rsid w:val="00E01F86"/>
    <w:rsid w:val="00E16C25"/>
    <w:rsid w:val="00E233BD"/>
    <w:rsid w:val="00E43AC8"/>
    <w:rsid w:val="00E97DBD"/>
    <w:rsid w:val="00F126AA"/>
    <w:rsid w:val="00F21BC0"/>
    <w:rsid w:val="00F54BE6"/>
    <w:rsid w:val="00F6333B"/>
    <w:rsid w:val="00F635E4"/>
    <w:rsid w:val="00F7543A"/>
    <w:rsid w:val="00FD2849"/>
    <w:rsid w:val="00FD2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00A50"/>
  <w15:chartTrackingRefBased/>
  <w15:docId w15:val="{FD2B2958-D42D-4723-A7A1-7D79C2AE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17</TotalTime>
  <Pages>81</Pages>
  <Words>15656</Words>
  <Characters>89241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2025-12-30T14:01:00Z</dcterms:created>
  <dcterms:modified xsi:type="dcterms:W3CDTF">2026-01-12T03:54:00Z</dcterms:modified>
</cp:coreProperties>
</file>